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4CB942" w14:textId="732A2634" w:rsidR="0004309E" w:rsidRPr="00A02DC3" w:rsidRDefault="00B9521B" w:rsidP="00B9521B">
      <w:pPr>
        <w:pStyle w:val="Heading1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8B2D1FB" wp14:editId="58B23364">
            <wp:simplePos x="0" y="0"/>
            <wp:positionH relativeFrom="column">
              <wp:posOffset>0</wp:posOffset>
            </wp:positionH>
            <wp:positionV relativeFrom="paragraph">
              <wp:posOffset>7039297</wp:posOffset>
            </wp:positionV>
            <wp:extent cx="6184900" cy="131064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2A7">
        <w:rPr>
          <w:noProof/>
        </w:rPr>
        <w:drawing>
          <wp:anchor distT="0" distB="0" distL="114300" distR="114300" simplePos="0" relativeHeight="251659264" behindDoc="0" locked="0" layoutInCell="1" allowOverlap="1" wp14:anchorId="55AF4549" wp14:editId="2EA745D3">
            <wp:simplePos x="0" y="0"/>
            <wp:positionH relativeFrom="column">
              <wp:posOffset>536538</wp:posOffset>
            </wp:positionH>
            <wp:positionV relativeFrom="paragraph">
              <wp:posOffset>382119</wp:posOffset>
            </wp:positionV>
            <wp:extent cx="5163971" cy="6653284"/>
            <wp:effectExtent l="0" t="0" r="5080" b="190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971" cy="6653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BF36A" w14:textId="12284F0C" w:rsidR="00A16061" w:rsidRDefault="009D718F">
      <w:pPr>
        <w:rPr>
          <w:rFonts w:ascii="Calibri" w:hAnsi="Calibri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F6D4D23" wp14:editId="5B3A8E35">
            <wp:simplePos x="0" y="0"/>
            <wp:positionH relativeFrom="column">
              <wp:posOffset>294005</wp:posOffset>
            </wp:positionH>
            <wp:positionV relativeFrom="paragraph">
              <wp:posOffset>0</wp:posOffset>
            </wp:positionV>
            <wp:extent cx="5504180" cy="8750935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875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16061">
        <w:br w:type="page"/>
      </w:r>
    </w:p>
    <w:p w14:paraId="1EB1126A" w14:textId="617D099C" w:rsidR="00F407DE" w:rsidRDefault="007B52B4" w:rsidP="006F5344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81CB4D6" wp14:editId="6C43058A">
            <wp:simplePos x="0" y="0"/>
            <wp:positionH relativeFrom="column">
              <wp:posOffset>210947</wp:posOffset>
            </wp:positionH>
            <wp:positionV relativeFrom="paragraph">
              <wp:posOffset>127</wp:posOffset>
            </wp:positionV>
            <wp:extent cx="5925312" cy="8993586"/>
            <wp:effectExtent l="0" t="0" r="571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8993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B7F2D" w14:textId="62387A77" w:rsidR="00B26C02" w:rsidRPr="00B26C02" w:rsidRDefault="007B52B4" w:rsidP="00B26C0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BBF0079" wp14:editId="5981E23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84900" cy="87122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7988B" w14:textId="1ABF9D6B" w:rsidR="002B4AFB" w:rsidRDefault="005C2453" w:rsidP="002B4AF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A2D774F" wp14:editId="605C8811">
            <wp:simplePos x="0" y="0"/>
            <wp:positionH relativeFrom="column">
              <wp:posOffset>182880</wp:posOffset>
            </wp:positionH>
            <wp:positionV relativeFrom="paragraph">
              <wp:posOffset>0</wp:posOffset>
            </wp:positionV>
            <wp:extent cx="6184900" cy="626364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5F621" w14:textId="626CA8A9" w:rsidR="002B4AFB" w:rsidRDefault="002B4AFB" w:rsidP="002B4AFB"/>
    <w:p w14:paraId="26E9DAFC" w14:textId="43C745F3" w:rsidR="002B4AFB" w:rsidRDefault="002B4AFB" w:rsidP="002B4AFB"/>
    <w:p w14:paraId="5943DBAC" w14:textId="436C489D" w:rsidR="002B4AFB" w:rsidRPr="002B4AFB" w:rsidRDefault="002B4AFB" w:rsidP="002B4AFB"/>
    <w:p w14:paraId="10B7FB85" w14:textId="3243C58E" w:rsidR="002B4AFB" w:rsidRPr="002B4AFB" w:rsidRDefault="002B4AFB" w:rsidP="002B4AFB"/>
    <w:p w14:paraId="2AFFF695" w14:textId="1237BB45" w:rsidR="002952CA" w:rsidRDefault="002952CA" w:rsidP="002952CA"/>
    <w:p w14:paraId="7457851C" w14:textId="159A7BDC" w:rsidR="002952CA" w:rsidRDefault="002952CA" w:rsidP="002952CA"/>
    <w:p w14:paraId="2C47A74D" w14:textId="36634E4C" w:rsidR="002952CA" w:rsidRDefault="002952CA" w:rsidP="002952CA"/>
    <w:p w14:paraId="529DC2E3" w14:textId="37563C7A" w:rsidR="002952CA" w:rsidRDefault="002952CA" w:rsidP="002952CA"/>
    <w:p w14:paraId="025AD570" w14:textId="71BAD73E" w:rsidR="002952CA" w:rsidRDefault="002952CA" w:rsidP="002952CA"/>
    <w:p w14:paraId="27E05027" w14:textId="636F9E7D" w:rsidR="002952CA" w:rsidRDefault="002952CA" w:rsidP="002952CA"/>
    <w:p w14:paraId="4C2015B3" w14:textId="7BC448C3" w:rsidR="002952CA" w:rsidRDefault="00610DF7" w:rsidP="002952CA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4284DF0" wp14:editId="697D08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00800" cy="9077960"/>
            <wp:effectExtent l="0" t="0" r="0" b="254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07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94B1F" w14:textId="6EF82182" w:rsidR="00610DF7" w:rsidRPr="002952CA" w:rsidRDefault="003A258B" w:rsidP="00610DF7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02A6326" wp14:editId="755EF60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5505" cy="88646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0DF7" w:rsidRPr="002952CA" w:rsidSect="00CC32F9">
      <w:headerReference w:type="even" r:id="rId15"/>
      <w:headerReference w:type="default" r:id="rId16"/>
      <w:headerReference w:type="first" r:id="rId17"/>
      <w:pgSz w:w="11900" w:h="16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77DA0" w14:textId="77777777" w:rsidR="00A9133F" w:rsidRDefault="00A9133F" w:rsidP="008A38B0">
      <w:r>
        <w:separator/>
      </w:r>
    </w:p>
  </w:endnote>
  <w:endnote w:type="continuationSeparator" w:id="0">
    <w:p w14:paraId="7E98DB82" w14:textId="77777777" w:rsidR="00A9133F" w:rsidRDefault="00A9133F" w:rsidP="008A3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ourier New"/>
    <w:panose1 w:val="020B0604020202020204"/>
    <w:charset w:val="4D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A2F4B" w14:textId="77777777" w:rsidR="00A9133F" w:rsidRDefault="00A9133F" w:rsidP="008A38B0">
      <w:r>
        <w:separator/>
      </w:r>
    </w:p>
  </w:footnote>
  <w:footnote w:type="continuationSeparator" w:id="0">
    <w:p w14:paraId="11FC59AA" w14:textId="77777777" w:rsidR="00A9133F" w:rsidRDefault="00A9133F" w:rsidP="008A3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132FFC" w14:textId="77777777" w:rsidR="003827B6" w:rsidRDefault="00B26C02">
    <w:pPr>
      <w:pStyle w:val="Header"/>
    </w:pPr>
    <w:r>
      <w:rPr>
        <w:noProof/>
      </w:rPr>
      <w:pict w14:anchorId="3467D8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72096" o:spid="_x0000_s1025" type="#_x0000_t75" alt="Asset 1@2x" style="position:absolute;margin-left:0;margin-top:0;width:783.75pt;height:853.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set 1@2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22310C" w14:textId="77777777" w:rsidR="00A16061" w:rsidRDefault="00A16061" w:rsidP="00A16061">
    <w:pPr>
      <w:tabs>
        <w:tab w:val="center" w:pos="4870"/>
      </w:tabs>
      <w:jc w:val="right"/>
    </w:pPr>
    <w:r>
      <w:rPr>
        <w:noProof/>
        <w:lang w:eastAsia="en-GB"/>
      </w:rPr>
      <w:drawing>
        <wp:inline distT="0" distB="0" distL="0" distR="0" wp14:anchorId="70E1D0B9" wp14:editId="3F494593">
          <wp:extent cx="971491" cy="60111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Kerry/Desktop/Logo templa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1491" cy="601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 wp14:anchorId="095A3401" wp14:editId="4819F600">
          <wp:extent cx="594196" cy="594196"/>
          <wp:effectExtent l="0" t="0" r="3175" b="317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rry/Desktop/Asset 1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94196" cy="5941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 wp14:anchorId="115EE8A3" wp14:editId="010F6E2A">
          <wp:extent cx="1116717" cy="452483"/>
          <wp:effectExtent l="0" t="0" r="127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review-lightbox-careers-enterprise-logo-rbg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717" cy="452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2EC03A1B" w14:textId="77777777" w:rsidR="008A38B0" w:rsidRDefault="00E07A7A"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4801F688" wp14:editId="0E5B9EDF">
          <wp:simplePos x="0" y="0"/>
          <wp:positionH relativeFrom="page">
            <wp:posOffset>-1210673</wp:posOffset>
          </wp:positionH>
          <wp:positionV relativeFrom="paragraph">
            <wp:posOffset>-1368697</wp:posOffset>
          </wp:positionV>
          <wp:extent cx="9372237" cy="13240645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72237" cy="1324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67E6">
      <w:t xml:space="preserve">   </w:t>
    </w:r>
  </w:p>
  <w:p w14:paraId="1F81DFBF" w14:textId="77777777" w:rsidR="0089793F" w:rsidRDefault="0089793F"/>
  <w:p w14:paraId="5471763B" w14:textId="77777777" w:rsidR="0089793F" w:rsidRDefault="0089793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AD129" w14:textId="1B942073" w:rsidR="003467E6" w:rsidRDefault="007E0BD2" w:rsidP="00081C49">
    <w:pPr>
      <w:tabs>
        <w:tab w:val="center" w:pos="4870"/>
      </w:tabs>
      <w:jc w:val="right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500E3A62" wp14:editId="1CCCFD92">
          <wp:simplePos x="0" y="0"/>
          <wp:positionH relativeFrom="column">
            <wp:posOffset>-259485</wp:posOffset>
          </wp:positionH>
          <wp:positionV relativeFrom="paragraph">
            <wp:posOffset>-2490660</wp:posOffset>
          </wp:positionV>
          <wp:extent cx="8391706" cy="11855396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91706" cy="11855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1C49">
      <w:rPr>
        <w:noProof/>
        <w:lang w:eastAsia="en-GB"/>
      </w:rPr>
      <w:drawing>
        <wp:inline distT="0" distB="0" distL="0" distR="0" wp14:anchorId="6BEA7952" wp14:editId="7C2512C8">
          <wp:extent cx="917355" cy="567613"/>
          <wp:effectExtent l="0" t="0" r="0" b="444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Kerry/Desktop/Logo template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17355" cy="567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67E6">
      <w:t xml:space="preserve">  </w:t>
    </w:r>
    <w:r w:rsidR="00A16061">
      <w:rPr>
        <w:noProof/>
        <w:lang w:eastAsia="en-GB"/>
      </w:rPr>
      <w:drawing>
        <wp:inline distT="0" distB="0" distL="0" distR="0" wp14:anchorId="2EE1D3A9" wp14:editId="6F8105BF">
          <wp:extent cx="594196" cy="594196"/>
          <wp:effectExtent l="0" t="0" r="3175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rry/Desktop/Asset 1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94196" cy="5941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6061">
      <w:t xml:space="preserve">  </w:t>
    </w:r>
    <w:r w:rsidR="003467E6">
      <w:rPr>
        <w:noProof/>
        <w:lang w:eastAsia="en-GB"/>
      </w:rPr>
      <w:drawing>
        <wp:inline distT="0" distB="0" distL="0" distR="0" wp14:anchorId="15DD88CF" wp14:editId="380CCE31">
          <wp:extent cx="1116717" cy="452483"/>
          <wp:effectExtent l="0" t="0" r="1270" b="508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review-lightbox-careers-enterprise-logo-rb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717" cy="452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81C49">
      <w:tab/>
    </w:r>
  </w:p>
  <w:p w14:paraId="3966E883" w14:textId="2E122D18" w:rsidR="00CC32F9" w:rsidRDefault="004B063E">
    <w:pPr>
      <w:pStyle w:val="Header"/>
    </w:pPr>
    <w:r>
      <w:t xml:space="preserve">     </w:t>
    </w:r>
  </w:p>
  <w:p w14:paraId="3BF2C288" w14:textId="4254401A" w:rsidR="003827B6" w:rsidRDefault="003827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3CE44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F474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52C21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60BB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AA7C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288D9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C5C9D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6BA7EA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52F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2C66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A78"/>
    <w:rsid w:val="00010412"/>
    <w:rsid w:val="0004309E"/>
    <w:rsid w:val="000500C5"/>
    <w:rsid w:val="000503CA"/>
    <w:rsid w:val="00071CCB"/>
    <w:rsid w:val="000775B3"/>
    <w:rsid w:val="00081C49"/>
    <w:rsid w:val="000A56FD"/>
    <w:rsid w:val="000F52FE"/>
    <w:rsid w:val="00127D71"/>
    <w:rsid w:val="00173049"/>
    <w:rsid w:val="00262A93"/>
    <w:rsid w:val="00285864"/>
    <w:rsid w:val="002952CA"/>
    <w:rsid w:val="002B4AFB"/>
    <w:rsid w:val="00335637"/>
    <w:rsid w:val="0034030C"/>
    <w:rsid w:val="003467E6"/>
    <w:rsid w:val="00365419"/>
    <w:rsid w:val="003754F9"/>
    <w:rsid w:val="003827B6"/>
    <w:rsid w:val="003A258B"/>
    <w:rsid w:val="003E12F6"/>
    <w:rsid w:val="003F6FD2"/>
    <w:rsid w:val="004256E3"/>
    <w:rsid w:val="004450C8"/>
    <w:rsid w:val="004A71C5"/>
    <w:rsid w:val="004B063E"/>
    <w:rsid w:val="004D6B50"/>
    <w:rsid w:val="005B67C7"/>
    <w:rsid w:val="005C2453"/>
    <w:rsid w:val="005E7D2F"/>
    <w:rsid w:val="005F4DB5"/>
    <w:rsid w:val="00610DF7"/>
    <w:rsid w:val="006A76ED"/>
    <w:rsid w:val="006D587A"/>
    <w:rsid w:val="006D5E69"/>
    <w:rsid w:val="006F5344"/>
    <w:rsid w:val="007753C3"/>
    <w:rsid w:val="007B52B4"/>
    <w:rsid w:val="007E0BD2"/>
    <w:rsid w:val="007F680C"/>
    <w:rsid w:val="00866882"/>
    <w:rsid w:val="008754F9"/>
    <w:rsid w:val="0089793F"/>
    <w:rsid w:val="008A38B0"/>
    <w:rsid w:val="009D718F"/>
    <w:rsid w:val="009E1A78"/>
    <w:rsid w:val="00A02DC3"/>
    <w:rsid w:val="00A030D7"/>
    <w:rsid w:val="00A16061"/>
    <w:rsid w:val="00A9039E"/>
    <w:rsid w:val="00A9133F"/>
    <w:rsid w:val="00AE2D14"/>
    <w:rsid w:val="00B26C02"/>
    <w:rsid w:val="00B533CD"/>
    <w:rsid w:val="00B9521B"/>
    <w:rsid w:val="00BF4868"/>
    <w:rsid w:val="00C661EB"/>
    <w:rsid w:val="00C711A8"/>
    <w:rsid w:val="00CC32F9"/>
    <w:rsid w:val="00D078B1"/>
    <w:rsid w:val="00DD2B5A"/>
    <w:rsid w:val="00DE6EE8"/>
    <w:rsid w:val="00E07A7A"/>
    <w:rsid w:val="00EA7F86"/>
    <w:rsid w:val="00ED656D"/>
    <w:rsid w:val="00EF4EFC"/>
    <w:rsid w:val="00F252A7"/>
    <w:rsid w:val="00F407DE"/>
    <w:rsid w:val="00F61791"/>
    <w:rsid w:val="00FB2FA2"/>
    <w:rsid w:val="00FE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6E8BE7DF"/>
  <w14:defaultImageDpi w14:val="32767"/>
  <w15:chartTrackingRefBased/>
  <w15:docId w15:val="{B0193A93-3FF1-4CCC-82DD-54AAF65B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ody text"/>
    <w:qFormat/>
    <w:rsid w:val="00010412"/>
    <w:rPr>
      <w:rFonts w:ascii="Montserrat Light" w:hAnsi="Montserrat Light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02DC3"/>
    <w:pPr>
      <w:keepNext/>
      <w:keepLines/>
      <w:spacing w:before="480" w:after="240"/>
      <w:outlineLvl w:val="0"/>
    </w:pPr>
    <w:rPr>
      <w:rFonts w:ascii="Calibri" w:eastAsiaTheme="majorEastAsia" w:hAnsi="Calibri" w:cstheme="majorBidi"/>
      <w:color w:val="000000" w:themeColor="text1"/>
      <w:sz w:val="36"/>
      <w:szCs w:val="32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A02DC3"/>
    <w:pPr>
      <w:keepNext/>
      <w:keepLines/>
      <w:spacing w:before="120" w:after="120"/>
      <w:outlineLvl w:val="1"/>
    </w:pPr>
    <w:rPr>
      <w:rFonts w:ascii="Calibri" w:eastAsiaTheme="majorEastAsia" w:hAnsi="Calibri" w:cstheme="majorBidi"/>
      <w:b/>
      <w:color w:val="000000" w:themeColor="text1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rsid w:val="008754F9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04309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57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02DC3"/>
    <w:rPr>
      <w:rFonts w:ascii="Calibri" w:eastAsiaTheme="majorEastAsia" w:hAnsi="Calibri" w:cstheme="majorBidi"/>
      <w:b/>
      <w:color w:val="000000" w:themeColor="text1"/>
      <w:szCs w:val="26"/>
    </w:rPr>
  </w:style>
  <w:style w:type="paragraph" w:customStyle="1" w:styleId="Introductiontext">
    <w:name w:val="Introduction text"/>
    <w:autoRedefine/>
    <w:qFormat/>
    <w:rsid w:val="00A02DC3"/>
    <w:pPr>
      <w:spacing w:before="240" w:after="240"/>
    </w:pPr>
    <w:rPr>
      <w:rFonts w:ascii="Calibri" w:eastAsiaTheme="majorEastAsia" w:hAnsi="Calibri" w:cstheme="majorBidi"/>
      <w:color w:val="000000" w:themeColor="text1"/>
      <w:szCs w:val="32"/>
    </w:rPr>
  </w:style>
  <w:style w:type="paragraph" w:customStyle="1" w:styleId="Bodycopy">
    <w:name w:val="Body copy"/>
    <w:basedOn w:val="Introductiontext"/>
    <w:autoRedefine/>
    <w:qFormat/>
    <w:rsid w:val="00A02DC3"/>
    <w:rPr>
      <w:rFonts w:ascii="Calibri Light" w:hAnsi="Calibri Light"/>
    </w:rPr>
  </w:style>
  <w:style w:type="character" w:customStyle="1" w:styleId="Heading3Char">
    <w:name w:val="Heading 3 Char"/>
    <w:basedOn w:val="DefaultParagraphFont"/>
    <w:link w:val="Heading3"/>
    <w:uiPriority w:val="9"/>
    <w:rsid w:val="008754F9"/>
    <w:rPr>
      <w:rFonts w:asciiTheme="majorHAnsi" w:eastAsiaTheme="majorEastAsia" w:hAnsiTheme="majorHAnsi" w:cstheme="majorBidi"/>
      <w:b/>
      <w:color w:val="007396" w:themeColor="accent1"/>
      <w:sz w:val="22"/>
      <w:szCs w:val="26"/>
    </w:rPr>
  </w:style>
  <w:style w:type="paragraph" w:styleId="ListBullet">
    <w:name w:val="List Bullet"/>
    <w:basedOn w:val="Normal"/>
    <w:autoRedefine/>
    <w:uiPriority w:val="99"/>
    <w:unhideWhenUsed/>
    <w:qFormat/>
    <w:rsid w:val="00A02DC3"/>
    <w:pPr>
      <w:numPr>
        <w:numId w:val="10"/>
      </w:numPr>
      <w:contextualSpacing/>
    </w:pPr>
    <w:rPr>
      <w:rFonts w:ascii="Calibri" w:hAnsi="Calibri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02DC3"/>
    <w:rPr>
      <w:rFonts w:ascii="Calibri" w:eastAsiaTheme="majorEastAsia" w:hAnsi="Calibri" w:cstheme="majorBidi"/>
      <w:color w:val="000000" w:themeColor="text1"/>
      <w:sz w:val="36"/>
      <w:szCs w:val="32"/>
    </w:rPr>
  </w:style>
  <w:style w:type="paragraph" w:styleId="ListBullet2">
    <w:name w:val="List Bullet 2"/>
    <w:basedOn w:val="Normal"/>
    <w:autoRedefine/>
    <w:uiPriority w:val="99"/>
    <w:unhideWhenUsed/>
    <w:qFormat/>
    <w:rsid w:val="00A02DC3"/>
    <w:pPr>
      <w:numPr>
        <w:numId w:val="9"/>
      </w:numPr>
      <w:spacing w:before="120" w:after="120"/>
      <w:contextualSpacing/>
    </w:pPr>
    <w:rPr>
      <w:rFonts w:ascii="Calibri" w:hAnsi="Calibri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309E"/>
    <w:rPr>
      <w:rFonts w:asciiTheme="majorHAnsi" w:eastAsiaTheme="majorEastAsia" w:hAnsiTheme="majorHAnsi" w:cstheme="majorBidi"/>
      <w:i/>
      <w:iCs/>
      <w:color w:val="005570" w:themeColor="accent1" w:themeShade="BF"/>
    </w:rPr>
  </w:style>
  <w:style w:type="paragraph" w:styleId="Header">
    <w:name w:val="header"/>
    <w:basedOn w:val="Normal"/>
    <w:link w:val="HeaderChar"/>
    <w:autoRedefine/>
    <w:uiPriority w:val="99"/>
    <w:unhideWhenUsed/>
    <w:qFormat/>
    <w:rsid w:val="00A02DC3"/>
    <w:pPr>
      <w:tabs>
        <w:tab w:val="center" w:pos="4680"/>
        <w:tab w:val="right" w:pos="9360"/>
      </w:tabs>
    </w:pPr>
    <w:rPr>
      <w:rFonts w:ascii="Calibri" w:hAnsi="Calibri"/>
    </w:rPr>
  </w:style>
  <w:style w:type="character" w:customStyle="1" w:styleId="HeaderChar">
    <w:name w:val="Header Char"/>
    <w:basedOn w:val="DefaultParagraphFont"/>
    <w:link w:val="Header"/>
    <w:uiPriority w:val="99"/>
    <w:rsid w:val="00A02DC3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rsid w:val="000430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309E"/>
    <w:rPr>
      <w:rFonts w:ascii="Montserrat Light" w:hAnsi="Montserrat Light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14.png"/><Relationship Id="rId4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bel.hutton\AppData\Local\Microsoft\Windows\INetCache\Content.Outlook\59AK53KJ\Revised%20CEC_Primary%20Schools%20toolkit_Resource%20template.dotx" TargetMode="External"/></Relationships>
</file>

<file path=word/theme/theme1.xml><?xml version="1.0" encoding="utf-8"?>
<a:theme xmlns:a="http://schemas.openxmlformats.org/drawingml/2006/main" name="Office Theme">
  <a:themeElements>
    <a:clrScheme name="FCN_Colours">
      <a:dk1>
        <a:srgbClr val="000000"/>
      </a:dk1>
      <a:lt1>
        <a:srgbClr val="FFFFFF"/>
      </a:lt1>
      <a:dk2>
        <a:srgbClr val="001658"/>
      </a:dk2>
      <a:lt2>
        <a:srgbClr val="B2BDBC"/>
      </a:lt2>
      <a:accent1>
        <a:srgbClr val="007396"/>
      </a:accent1>
      <a:accent2>
        <a:srgbClr val="37A7D3"/>
      </a:accent2>
      <a:accent3>
        <a:srgbClr val="001658"/>
      </a:accent3>
      <a:accent4>
        <a:srgbClr val="B2BDBC"/>
      </a:accent4>
      <a:accent5>
        <a:srgbClr val="00575E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Revised%20CEC_Primary%20Schools%20toolkit_Resource%20template.dotx</Template>
  <TotalTime>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Hutton</dc:creator>
  <cp:keywords/>
  <dc:description/>
  <cp:lastModifiedBy>tal.arrowsmith@gmail.com</cp:lastModifiedBy>
  <cp:revision>2</cp:revision>
  <dcterms:created xsi:type="dcterms:W3CDTF">2020-04-16T11:25:00Z</dcterms:created>
  <dcterms:modified xsi:type="dcterms:W3CDTF">2020-04-16T11:25:00Z</dcterms:modified>
</cp:coreProperties>
</file>