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87EFFC" w14:textId="77777777" w:rsidR="00A7194F" w:rsidRDefault="00A7194F">
      <w:bookmarkStart w:id="0" w:name="_GoBack"/>
      <w:bookmarkEnd w:id="0"/>
    </w:p>
    <w:p w14:paraId="220E7D33" w14:textId="77777777" w:rsidR="00A7194F" w:rsidRDefault="00A7194F"/>
    <w:p w14:paraId="20E5E186" w14:textId="77777777" w:rsidR="00A7194F" w:rsidRPr="00A7194F" w:rsidRDefault="00A7194F">
      <w:pPr>
        <w:rPr>
          <w:sz w:val="28"/>
          <w:szCs w:val="28"/>
        </w:rPr>
      </w:pPr>
    </w:p>
    <w:p w14:paraId="2E099CE9" w14:textId="77777777" w:rsidR="00A7194F" w:rsidRPr="00A7194F" w:rsidRDefault="00A7194F">
      <w:pPr>
        <w:rPr>
          <w:sz w:val="28"/>
          <w:szCs w:val="28"/>
        </w:rPr>
      </w:pPr>
      <w:r w:rsidRPr="00A7194F">
        <w:rPr>
          <w:sz w:val="28"/>
          <w:szCs w:val="28"/>
        </w:rPr>
        <w:t>Teaching Points identified from the ‘live event’ for post-session discussion.</w:t>
      </w:r>
    </w:p>
    <w:p w14:paraId="41D55835" w14:textId="77777777" w:rsidR="00A7194F" w:rsidRDefault="00A7194F"/>
    <w:p w14:paraId="30A5C09F" w14:textId="77777777" w:rsidR="00A7194F" w:rsidRDefault="00A7194F"/>
    <w:p w14:paraId="61DB65A8" w14:textId="77777777" w:rsidR="00A7194F" w:rsidRDefault="00A7194F" w:rsidP="00A7194F">
      <w:pPr>
        <w:pStyle w:val="ListParagraph"/>
        <w:numPr>
          <w:ilvl w:val="0"/>
          <w:numId w:val="4"/>
        </w:numPr>
      </w:pPr>
    </w:p>
    <w:p w14:paraId="38D7CC54" w14:textId="77777777" w:rsidR="00A7194F" w:rsidRDefault="00A7194F" w:rsidP="00A7194F"/>
    <w:p w14:paraId="49C67461" w14:textId="77777777" w:rsidR="00A7194F" w:rsidRDefault="00A7194F" w:rsidP="00A7194F">
      <w:pPr>
        <w:pStyle w:val="ListParagraph"/>
        <w:numPr>
          <w:ilvl w:val="0"/>
          <w:numId w:val="4"/>
        </w:numPr>
      </w:pPr>
    </w:p>
    <w:p w14:paraId="5D6B7A1D" w14:textId="77777777" w:rsidR="00A7194F" w:rsidRDefault="00A7194F" w:rsidP="00A7194F">
      <w:pPr>
        <w:pStyle w:val="ListParagraph"/>
      </w:pPr>
    </w:p>
    <w:p w14:paraId="7F38924F" w14:textId="77777777" w:rsidR="00A7194F" w:rsidRDefault="00A7194F" w:rsidP="00A7194F">
      <w:pPr>
        <w:pStyle w:val="ListParagraph"/>
        <w:numPr>
          <w:ilvl w:val="0"/>
          <w:numId w:val="4"/>
        </w:numPr>
      </w:pPr>
    </w:p>
    <w:p w14:paraId="3851D07E" w14:textId="77777777" w:rsidR="00A7194F" w:rsidRDefault="00A7194F" w:rsidP="00A7194F">
      <w:pPr>
        <w:pStyle w:val="ListParagraph"/>
      </w:pPr>
    </w:p>
    <w:p w14:paraId="35B84BEA" w14:textId="77777777" w:rsidR="00A7194F" w:rsidRDefault="00A7194F" w:rsidP="00A7194F">
      <w:pPr>
        <w:pStyle w:val="ListParagraph"/>
        <w:numPr>
          <w:ilvl w:val="0"/>
          <w:numId w:val="4"/>
        </w:numPr>
      </w:pPr>
    </w:p>
    <w:p w14:paraId="7A451730" w14:textId="77777777" w:rsidR="00A7194F" w:rsidRDefault="00A7194F" w:rsidP="00A7194F">
      <w:pPr>
        <w:pStyle w:val="ListParagraph"/>
      </w:pPr>
    </w:p>
    <w:p w14:paraId="47977BB5" w14:textId="77777777" w:rsidR="00A7194F" w:rsidRDefault="00A7194F" w:rsidP="00A7194F">
      <w:pPr>
        <w:pStyle w:val="ListParagraph"/>
        <w:numPr>
          <w:ilvl w:val="0"/>
          <w:numId w:val="4"/>
        </w:numPr>
      </w:pPr>
    </w:p>
    <w:p w14:paraId="19719E8E" w14:textId="77777777" w:rsidR="00A7194F" w:rsidRDefault="00A7194F" w:rsidP="00A7194F">
      <w:pPr>
        <w:pStyle w:val="ListParagraph"/>
      </w:pPr>
    </w:p>
    <w:p w14:paraId="36DC7239" w14:textId="77777777" w:rsidR="00A7194F" w:rsidRDefault="00A7194F" w:rsidP="00A7194F">
      <w:pPr>
        <w:pStyle w:val="ListParagraph"/>
        <w:numPr>
          <w:ilvl w:val="0"/>
          <w:numId w:val="4"/>
        </w:numPr>
      </w:pPr>
    </w:p>
    <w:p w14:paraId="4216B6DE" w14:textId="77777777" w:rsidR="00A7194F" w:rsidRDefault="00A7194F" w:rsidP="00A7194F">
      <w:pPr>
        <w:pStyle w:val="ListParagraph"/>
      </w:pPr>
    </w:p>
    <w:p w14:paraId="7C724B65" w14:textId="77777777" w:rsidR="00A7194F" w:rsidRDefault="00A7194F" w:rsidP="00A7194F">
      <w:pPr>
        <w:pStyle w:val="ListParagraph"/>
        <w:numPr>
          <w:ilvl w:val="0"/>
          <w:numId w:val="4"/>
        </w:numPr>
      </w:pPr>
    </w:p>
    <w:p w14:paraId="47C35F59" w14:textId="77777777" w:rsidR="00A7194F" w:rsidRDefault="00A7194F" w:rsidP="00A7194F">
      <w:pPr>
        <w:pStyle w:val="ListParagraph"/>
      </w:pPr>
    </w:p>
    <w:p w14:paraId="2D2DA456" w14:textId="77777777" w:rsidR="00A7194F" w:rsidRDefault="00A7194F" w:rsidP="00A7194F">
      <w:pPr>
        <w:pStyle w:val="ListParagraph"/>
        <w:numPr>
          <w:ilvl w:val="0"/>
          <w:numId w:val="4"/>
        </w:numPr>
      </w:pPr>
    </w:p>
    <w:p w14:paraId="4B064A43" w14:textId="77777777" w:rsidR="00A7194F" w:rsidRDefault="00A7194F" w:rsidP="00A7194F">
      <w:pPr>
        <w:pStyle w:val="ListParagraph"/>
      </w:pPr>
    </w:p>
    <w:p w14:paraId="4B5BD012" w14:textId="77777777" w:rsidR="00A7194F" w:rsidRDefault="00A7194F" w:rsidP="00A7194F">
      <w:pPr>
        <w:pStyle w:val="ListParagraph"/>
        <w:numPr>
          <w:ilvl w:val="0"/>
          <w:numId w:val="4"/>
        </w:numPr>
      </w:pPr>
    </w:p>
    <w:p w14:paraId="1C4A1350" w14:textId="77777777" w:rsidR="00A7194F" w:rsidRDefault="00A7194F" w:rsidP="00A7194F">
      <w:pPr>
        <w:pStyle w:val="ListParagraph"/>
      </w:pPr>
    </w:p>
    <w:p w14:paraId="60D3B68F" w14:textId="77777777" w:rsidR="00A7194F" w:rsidRDefault="00A7194F" w:rsidP="00A7194F">
      <w:pPr>
        <w:pStyle w:val="ListParagraph"/>
        <w:numPr>
          <w:ilvl w:val="0"/>
          <w:numId w:val="4"/>
        </w:numPr>
      </w:pPr>
    </w:p>
    <w:p w14:paraId="350F6544" w14:textId="77777777" w:rsidR="00A7194F" w:rsidRDefault="00A7194F" w:rsidP="00A7194F">
      <w:pPr>
        <w:pStyle w:val="ListParagraph"/>
      </w:pPr>
    </w:p>
    <w:p w14:paraId="2AACA8F6" w14:textId="77777777" w:rsidR="00A7194F" w:rsidRDefault="00A7194F" w:rsidP="00A7194F">
      <w:pPr>
        <w:pStyle w:val="ListParagraph"/>
        <w:numPr>
          <w:ilvl w:val="0"/>
          <w:numId w:val="4"/>
        </w:numPr>
      </w:pPr>
    </w:p>
    <w:p w14:paraId="3CDAB53E" w14:textId="77777777" w:rsidR="00A7194F" w:rsidRDefault="00A7194F" w:rsidP="00A7194F">
      <w:pPr>
        <w:pStyle w:val="ListParagraph"/>
      </w:pPr>
    </w:p>
    <w:p w14:paraId="2D67D721" w14:textId="77777777" w:rsidR="00A7194F" w:rsidRDefault="00A7194F" w:rsidP="00A7194F">
      <w:pPr>
        <w:pStyle w:val="ListParagraph"/>
        <w:numPr>
          <w:ilvl w:val="0"/>
          <w:numId w:val="4"/>
        </w:numPr>
      </w:pPr>
    </w:p>
    <w:p w14:paraId="03B4CB08" w14:textId="77777777" w:rsidR="00A7194F" w:rsidRDefault="00A7194F" w:rsidP="00A7194F">
      <w:pPr>
        <w:pStyle w:val="ListParagraph"/>
      </w:pPr>
    </w:p>
    <w:p w14:paraId="49DDB4AB" w14:textId="77777777" w:rsidR="00A7194F" w:rsidRDefault="00A7194F" w:rsidP="00A7194F">
      <w:pPr>
        <w:pStyle w:val="ListParagraph"/>
        <w:numPr>
          <w:ilvl w:val="0"/>
          <w:numId w:val="4"/>
        </w:numPr>
      </w:pPr>
    </w:p>
    <w:p w14:paraId="5968D7E4" w14:textId="77777777" w:rsidR="00A7194F" w:rsidRDefault="00A7194F" w:rsidP="00A7194F">
      <w:pPr>
        <w:pStyle w:val="ListParagraph"/>
      </w:pPr>
    </w:p>
    <w:p w14:paraId="262F2284" w14:textId="77777777" w:rsidR="00A7194F" w:rsidRDefault="00A7194F" w:rsidP="00A7194F">
      <w:pPr>
        <w:pStyle w:val="ListParagraph"/>
        <w:numPr>
          <w:ilvl w:val="0"/>
          <w:numId w:val="4"/>
        </w:numPr>
      </w:pPr>
    </w:p>
    <w:p w14:paraId="794BEFE0" w14:textId="77777777" w:rsidR="00A7194F" w:rsidRDefault="00A7194F" w:rsidP="00A7194F">
      <w:pPr>
        <w:pStyle w:val="ListParagraph"/>
      </w:pPr>
    </w:p>
    <w:p w14:paraId="713E60FA" w14:textId="77777777" w:rsidR="00A7194F" w:rsidRDefault="00A7194F" w:rsidP="00A7194F">
      <w:pPr>
        <w:pStyle w:val="ListParagraph"/>
        <w:numPr>
          <w:ilvl w:val="0"/>
          <w:numId w:val="4"/>
        </w:numPr>
      </w:pPr>
    </w:p>
    <w:p w14:paraId="011B59B9" w14:textId="77777777" w:rsidR="00A7194F" w:rsidRDefault="00A7194F" w:rsidP="00A7194F">
      <w:pPr>
        <w:pStyle w:val="ListParagraph"/>
      </w:pPr>
    </w:p>
    <w:p w14:paraId="114DCE46" w14:textId="77777777" w:rsidR="00A7194F" w:rsidRDefault="00A7194F" w:rsidP="00A7194F">
      <w:pPr>
        <w:pStyle w:val="ListParagraph"/>
        <w:numPr>
          <w:ilvl w:val="0"/>
          <w:numId w:val="4"/>
        </w:numPr>
      </w:pPr>
    </w:p>
    <w:p w14:paraId="70EF1285" w14:textId="77777777" w:rsidR="00A7194F" w:rsidRDefault="00A7194F" w:rsidP="00A7194F">
      <w:pPr>
        <w:pStyle w:val="ListParagraph"/>
      </w:pPr>
    </w:p>
    <w:p w14:paraId="1EA65B69" w14:textId="77777777" w:rsidR="00A7194F" w:rsidRDefault="00A7194F" w:rsidP="00A7194F">
      <w:pPr>
        <w:pStyle w:val="ListParagraph"/>
        <w:numPr>
          <w:ilvl w:val="0"/>
          <w:numId w:val="4"/>
        </w:numPr>
      </w:pPr>
    </w:p>
    <w:p w14:paraId="6F0D9A57" w14:textId="77777777" w:rsidR="00A7194F" w:rsidRDefault="00A7194F" w:rsidP="00A7194F">
      <w:pPr>
        <w:pStyle w:val="ListParagraph"/>
      </w:pPr>
    </w:p>
    <w:p w14:paraId="77E6FB94" w14:textId="77777777" w:rsidR="00A7194F" w:rsidRDefault="00A7194F" w:rsidP="00A7194F">
      <w:pPr>
        <w:pStyle w:val="ListParagraph"/>
        <w:numPr>
          <w:ilvl w:val="0"/>
          <w:numId w:val="4"/>
        </w:numPr>
      </w:pPr>
    </w:p>
    <w:p w14:paraId="734E6642" w14:textId="77777777" w:rsidR="00A7194F" w:rsidRDefault="00A7194F" w:rsidP="00A7194F">
      <w:pPr>
        <w:pStyle w:val="ListParagraph"/>
      </w:pPr>
    </w:p>
    <w:p w14:paraId="21B5D7CE" w14:textId="77777777" w:rsidR="00A7194F" w:rsidRDefault="00A7194F" w:rsidP="00A7194F">
      <w:pPr>
        <w:pStyle w:val="ListParagraph"/>
        <w:numPr>
          <w:ilvl w:val="0"/>
          <w:numId w:val="4"/>
        </w:numPr>
      </w:pPr>
    </w:p>
    <w:p w14:paraId="5824CDFB" w14:textId="77777777" w:rsidR="00A7194F" w:rsidRDefault="00A7194F" w:rsidP="00A7194F">
      <w:pPr>
        <w:pStyle w:val="ListParagraph"/>
      </w:pPr>
    </w:p>
    <w:p w14:paraId="16FEEF5A" w14:textId="77777777" w:rsidR="00A7194F" w:rsidRDefault="00A7194F" w:rsidP="00A7194F">
      <w:pPr>
        <w:pStyle w:val="ListParagraph"/>
        <w:numPr>
          <w:ilvl w:val="0"/>
          <w:numId w:val="4"/>
        </w:numPr>
      </w:pPr>
    </w:p>
    <w:p w14:paraId="4D310904" w14:textId="77777777" w:rsidR="00A7194F" w:rsidRDefault="00A7194F" w:rsidP="00A7194F"/>
    <w:sectPr w:rsidR="00A7194F" w:rsidSect="003154B2">
      <w:headerReference w:type="default" r:id="rId7"/>
      <w:footerReference w:type="default" r:id="rId8"/>
      <w:pgSz w:w="11900" w:h="1682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9C7262" w14:textId="77777777" w:rsidR="00A7194F" w:rsidRDefault="00A7194F" w:rsidP="003154B2">
      <w:r>
        <w:separator/>
      </w:r>
    </w:p>
  </w:endnote>
  <w:endnote w:type="continuationSeparator" w:id="0">
    <w:p w14:paraId="2CFD7EFD" w14:textId="77777777" w:rsidR="00A7194F" w:rsidRDefault="00A7194F" w:rsidP="00315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DD9358" w14:textId="77777777" w:rsidR="003154B2" w:rsidRDefault="003154B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09184CE3" wp14:editId="044A43D6">
          <wp:simplePos x="0" y="0"/>
          <wp:positionH relativeFrom="column">
            <wp:posOffset>4418894</wp:posOffset>
          </wp:positionH>
          <wp:positionV relativeFrom="paragraph">
            <wp:posOffset>27446</wp:posOffset>
          </wp:positionV>
          <wp:extent cx="1772285" cy="551815"/>
          <wp:effectExtent l="0" t="0" r="5715" b="0"/>
          <wp:wrapTight wrapText="bothSides">
            <wp:wrapPolygon edited="0">
              <wp:start x="0" y="0"/>
              <wp:lineTo x="0" y="20879"/>
              <wp:lineTo x="21515" y="20879"/>
              <wp:lineTo x="21515" y="0"/>
              <wp:lineTo x="0" y="0"/>
            </wp:wrapPolygon>
          </wp:wrapTight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228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0191207" wp14:editId="4CD5739A">
          <wp:simplePos x="0" y="0"/>
          <wp:positionH relativeFrom="column">
            <wp:posOffset>-462844</wp:posOffset>
          </wp:positionH>
          <wp:positionV relativeFrom="paragraph">
            <wp:posOffset>112607</wp:posOffset>
          </wp:positionV>
          <wp:extent cx="1873885" cy="473075"/>
          <wp:effectExtent l="0" t="0" r="5715" b="0"/>
          <wp:wrapTight wrapText="bothSides">
            <wp:wrapPolygon edited="0">
              <wp:start x="0" y="0"/>
              <wp:lineTo x="0" y="20875"/>
              <wp:lineTo x="21519" y="20875"/>
              <wp:lineTo x="2151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73885" cy="47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6A71EF" w14:textId="77777777" w:rsidR="003154B2" w:rsidRDefault="003154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2370C9" w14:textId="77777777" w:rsidR="00A7194F" w:rsidRDefault="00A7194F" w:rsidP="003154B2">
      <w:r>
        <w:separator/>
      </w:r>
    </w:p>
  </w:footnote>
  <w:footnote w:type="continuationSeparator" w:id="0">
    <w:p w14:paraId="5A090985" w14:textId="77777777" w:rsidR="00A7194F" w:rsidRDefault="00A7194F" w:rsidP="003154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2A44C" w14:textId="7D1E93E6" w:rsidR="003154B2" w:rsidRDefault="003154B2" w:rsidP="00DD4EE9">
    <w:pPr>
      <w:pStyle w:val="Header"/>
      <w:tabs>
        <w:tab w:val="clear" w:pos="4513"/>
        <w:tab w:val="clear" w:pos="9026"/>
        <w:tab w:val="center" w:pos="4510"/>
      </w:tabs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6E6713D" wp14:editId="20CCCB4B">
          <wp:simplePos x="0" y="0"/>
          <wp:positionH relativeFrom="margin">
            <wp:align>center</wp:align>
          </wp:positionH>
          <wp:positionV relativeFrom="paragraph">
            <wp:posOffset>-165100</wp:posOffset>
          </wp:positionV>
          <wp:extent cx="1019175" cy="1019175"/>
          <wp:effectExtent l="0" t="0" r="9525" b="9525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175" cy="1019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4EE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0666E"/>
    <w:multiLevelType w:val="hybridMultilevel"/>
    <w:tmpl w:val="B0869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F74DC"/>
    <w:multiLevelType w:val="hybridMultilevel"/>
    <w:tmpl w:val="E6D61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57D42"/>
    <w:multiLevelType w:val="hybridMultilevel"/>
    <w:tmpl w:val="27369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B29F9"/>
    <w:multiLevelType w:val="hybridMultilevel"/>
    <w:tmpl w:val="EB1087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94F"/>
    <w:rsid w:val="00133792"/>
    <w:rsid w:val="003154B2"/>
    <w:rsid w:val="005017C3"/>
    <w:rsid w:val="005116DD"/>
    <w:rsid w:val="008B0D37"/>
    <w:rsid w:val="00A30118"/>
    <w:rsid w:val="00A7194F"/>
    <w:rsid w:val="00B11397"/>
    <w:rsid w:val="00CA0708"/>
    <w:rsid w:val="00DD4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3ED1F"/>
  <w14:defaultImageDpi w14:val="32767"/>
  <w15:chartTrackingRefBased/>
  <w15:docId w15:val="{981A3F2A-218D-AD4E-BE58-1537D2CD8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4B2"/>
  </w:style>
  <w:style w:type="paragraph" w:styleId="Footer">
    <w:name w:val="footer"/>
    <w:basedOn w:val="Normal"/>
    <w:link w:val="Foot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4B2"/>
  </w:style>
  <w:style w:type="paragraph" w:styleId="ListParagraph">
    <w:name w:val="List Paragraph"/>
    <w:basedOn w:val="Normal"/>
    <w:uiPriority w:val="34"/>
    <w:qFormat/>
    <w:rsid w:val="00A719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4E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E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50C37B69</Template>
  <TotalTime>5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Bridie White</cp:lastModifiedBy>
  <cp:revision>2</cp:revision>
  <cp:lastPrinted>2019-08-27T11:05:00Z</cp:lastPrinted>
  <dcterms:created xsi:type="dcterms:W3CDTF">2019-07-29T19:46:00Z</dcterms:created>
  <dcterms:modified xsi:type="dcterms:W3CDTF">2019-08-27T11:06:00Z</dcterms:modified>
</cp:coreProperties>
</file>