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28561" w14:textId="77777777" w:rsidR="00C00F5C" w:rsidRDefault="00C00F5C" w:rsidP="00C00F5C">
      <w:pPr>
        <w:jc w:val="center"/>
        <w:rPr>
          <w:b/>
          <w:bCs/>
          <w:sz w:val="36"/>
          <w:szCs w:val="36"/>
          <w:u w:val="single"/>
        </w:rPr>
      </w:pPr>
    </w:p>
    <w:p w14:paraId="4733C409" w14:textId="77777777" w:rsidR="00C00F5C" w:rsidRPr="00235887" w:rsidRDefault="00C00F5C" w:rsidP="00C00F5C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27F47965" w14:textId="49E6A788" w:rsidR="00C00F5C" w:rsidRPr="00235887" w:rsidRDefault="00C00F5C" w:rsidP="00C00F5C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  <w:r w:rsidR="00863512">
        <w:rPr>
          <w:b/>
          <w:bCs/>
          <w:sz w:val="36"/>
          <w:szCs w:val="36"/>
          <w:u w:val="single"/>
        </w:rPr>
        <w:t xml:space="preserve"> – completed version for guidance</w:t>
      </w:r>
    </w:p>
    <w:p w14:paraId="68E1CF49" w14:textId="77777777" w:rsidR="00447167" w:rsidRDefault="00C00F5C" w:rsidP="00C00F5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</w:t>
      </w:r>
    </w:p>
    <w:tbl>
      <w:tblPr>
        <w:tblStyle w:val="TableGrid"/>
        <w:tblW w:w="9804" w:type="dxa"/>
        <w:tblLook w:val="04A0" w:firstRow="1" w:lastRow="0" w:firstColumn="1" w:lastColumn="0" w:noHBand="0" w:noVBand="1"/>
      </w:tblPr>
      <w:tblGrid>
        <w:gridCol w:w="2972"/>
        <w:gridCol w:w="6832"/>
      </w:tblGrid>
      <w:tr w:rsidR="007F584E" w:rsidRPr="00CE2308" w14:paraId="26591919" w14:textId="77777777" w:rsidTr="005C3D4E">
        <w:trPr>
          <w:trHeight w:val="1968"/>
        </w:trPr>
        <w:tc>
          <w:tcPr>
            <w:tcW w:w="2972" w:type="dxa"/>
          </w:tcPr>
          <w:p w14:paraId="100861B4" w14:textId="448B9F92" w:rsidR="007F584E" w:rsidRPr="00CE2308" w:rsidRDefault="007F584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 xml:space="preserve">Skills that are crucial for the </w:t>
            </w:r>
            <w:r w:rsidR="00743F66">
              <w:rPr>
                <w:rFonts w:ascii="Comic Sans MS" w:hAnsi="Comic Sans MS"/>
              </w:rPr>
              <w:t>Transport/Technology</w:t>
            </w:r>
            <w:r w:rsidRPr="00CE2308">
              <w:rPr>
                <w:rFonts w:ascii="Comic Sans MS" w:hAnsi="Comic Sans MS"/>
              </w:rPr>
              <w:t xml:space="preserve"> Sector</w:t>
            </w:r>
          </w:p>
        </w:tc>
        <w:tc>
          <w:tcPr>
            <w:tcW w:w="6832" w:type="dxa"/>
          </w:tcPr>
          <w:p w14:paraId="43305D41" w14:textId="44C67578" w:rsidR="00743F66" w:rsidRDefault="00743F66" w:rsidP="00AF7BD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Transport:</w:t>
            </w:r>
            <w:r w:rsidR="00FA0CAC">
              <w:rPr>
                <w:rFonts w:ascii="Comic Sans MS" w:hAnsi="Comic Sans MS"/>
              </w:rPr>
              <w:t xml:space="preserve"> </w:t>
            </w:r>
            <w:r w:rsidR="00AB5823">
              <w:rPr>
                <w:rFonts w:ascii="Comic Sans MS" w:hAnsi="Comic Sans MS"/>
              </w:rPr>
              <w:t xml:space="preserve">I think that teamwork is crucial because on an aeroplane </w:t>
            </w:r>
            <w:r w:rsidR="00DC5843">
              <w:rPr>
                <w:rFonts w:ascii="Comic Sans MS" w:hAnsi="Comic Sans MS"/>
              </w:rPr>
              <w:t xml:space="preserve">there is a team of </w:t>
            </w:r>
            <w:r w:rsidR="00DF6395">
              <w:rPr>
                <w:rFonts w:ascii="Comic Sans MS" w:hAnsi="Comic Sans MS"/>
              </w:rPr>
              <w:t>C</w:t>
            </w:r>
            <w:r w:rsidR="00DC5843">
              <w:rPr>
                <w:rFonts w:ascii="Comic Sans MS" w:hAnsi="Comic Sans MS"/>
              </w:rPr>
              <w:t xml:space="preserve">abin </w:t>
            </w:r>
            <w:r w:rsidR="00DF6395">
              <w:rPr>
                <w:rFonts w:ascii="Comic Sans MS" w:hAnsi="Comic Sans MS"/>
              </w:rPr>
              <w:t>C</w:t>
            </w:r>
            <w:r w:rsidR="00DC5843">
              <w:rPr>
                <w:rFonts w:ascii="Comic Sans MS" w:hAnsi="Comic Sans MS"/>
              </w:rPr>
              <w:t xml:space="preserve">rew who all have to work together. I also believe that </w:t>
            </w:r>
            <w:r w:rsidR="00DD3E34">
              <w:rPr>
                <w:rFonts w:ascii="Comic Sans MS" w:hAnsi="Comic Sans MS"/>
              </w:rPr>
              <w:t xml:space="preserve">listening is really important </w:t>
            </w:r>
            <w:r w:rsidR="00DF6395">
              <w:rPr>
                <w:rFonts w:ascii="Comic Sans MS" w:hAnsi="Comic Sans MS"/>
              </w:rPr>
              <w:t xml:space="preserve">in jobs like Air Traffic Controller and </w:t>
            </w:r>
            <w:r w:rsidR="005C2179">
              <w:rPr>
                <w:rFonts w:ascii="Comic Sans MS" w:hAnsi="Comic Sans MS"/>
              </w:rPr>
              <w:t xml:space="preserve">Transport Planner </w:t>
            </w:r>
            <w:r w:rsidR="009D7625">
              <w:rPr>
                <w:rFonts w:ascii="Comic Sans MS" w:hAnsi="Comic Sans MS"/>
              </w:rPr>
              <w:t>where they have to communicate within their team.</w:t>
            </w:r>
            <w:r w:rsidR="00DF6395">
              <w:rPr>
                <w:rFonts w:ascii="Comic Sans MS" w:hAnsi="Comic Sans MS"/>
              </w:rPr>
              <w:t xml:space="preserve"> </w:t>
            </w:r>
          </w:p>
          <w:p w14:paraId="2C98FDCC" w14:textId="4F3F97F2" w:rsidR="00AF7BDD" w:rsidRPr="00CE2308" w:rsidRDefault="00743F66" w:rsidP="00AF7BD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Technology: </w:t>
            </w:r>
            <w:r w:rsidR="005F2DA1">
              <w:rPr>
                <w:rFonts w:ascii="Comic Sans MS" w:hAnsi="Comic Sans MS"/>
              </w:rPr>
              <w:t xml:space="preserve">I think that one of the essential skills required is problem solving as </w:t>
            </w:r>
            <w:r w:rsidR="008A6040">
              <w:rPr>
                <w:rFonts w:ascii="Comic Sans MS" w:hAnsi="Comic Sans MS"/>
              </w:rPr>
              <w:t>there can be problems in technology that would need resolving.</w:t>
            </w:r>
          </w:p>
        </w:tc>
      </w:tr>
      <w:tr w:rsidR="00044FA9" w:rsidRPr="00CE2308" w14:paraId="69E31095" w14:textId="77777777" w:rsidTr="005C3D4E">
        <w:trPr>
          <w:trHeight w:val="2733"/>
        </w:trPr>
        <w:tc>
          <w:tcPr>
            <w:tcW w:w="2972" w:type="dxa"/>
          </w:tcPr>
          <w:p w14:paraId="4236179C" w14:textId="08F7AD46" w:rsidR="00044FA9" w:rsidRPr="00CE2308" w:rsidRDefault="00044FA9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 xml:space="preserve">Skills that are important within both the </w:t>
            </w:r>
            <w:r w:rsidR="0081575F">
              <w:rPr>
                <w:rFonts w:ascii="Comic Sans MS" w:hAnsi="Comic Sans MS"/>
              </w:rPr>
              <w:t>Transport</w:t>
            </w:r>
            <w:r w:rsidRPr="00CE2308">
              <w:rPr>
                <w:rFonts w:ascii="Comic Sans MS" w:hAnsi="Comic Sans MS"/>
              </w:rPr>
              <w:t xml:space="preserve"> Sector and the </w:t>
            </w:r>
            <w:r w:rsidR="0081575F">
              <w:rPr>
                <w:rFonts w:ascii="Comic Sans MS" w:hAnsi="Comic Sans MS"/>
              </w:rPr>
              <w:t>Technology</w:t>
            </w:r>
            <w:r w:rsidRPr="00CE2308">
              <w:rPr>
                <w:rFonts w:ascii="Comic Sans MS" w:hAnsi="Comic Sans MS"/>
              </w:rPr>
              <w:t xml:space="preserve"> Sector</w:t>
            </w:r>
          </w:p>
        </w:tc>
        <w:tc>
          <w:tcPr>
            <w:tcW w:w="6832" w:type="dxa"/>
          </w:tcPr>
          <w:p w14:paraId="3034851A" w14:textId="1A482DF1" w:rsidR="00044FA9" w:rsidRPr="00CE2308" w:rsidRDefault="0051544F" w:rsidP="00AF7BD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think that </w:t>
            </w:r>
            <w:r w:rsidR="004F427F">
              <w:rPr>
                <w:rFonts w:ascii="Comic Sans MS" w:hAnsi="Comic Sans MS"/>
              </w:rPr>
              <w:t xml:space="preserve">staying positive is important in both sectors as </w:t>
            </w:r>
            <w:r w:rsidR="0014417D">
              <w:rPr>
                <w:rFonts w:ascii="Comic Sans MS" w:hAnsi="Comic Sans MS"/>
              </w:rPr>
              <w:t xml:space="preserve">plans may not always </w:t>
            </w:r>
            <w:r w:rsidR="001E0144">
              <w:rPr>
                <w:rFonts w:ascii="Comic Sans MS" w:hAnsi="Comic Sans MS"/>
              </w:rPr>
              <w:t xml:space="preserve">go ahead and may need to be altered in the Transport Sector as there can be delays. I also think that there are a lot of hackers around that can cause problems for people who work in the Technology Sector and this means that </w:t>
            </w:r>
            <w:r w:rsidR="00AF2B8E">
              <w:rPr>
                <w:rFonts w:ascii="Comic Sans MS" w:hAnsi="Comic Sans MS"/>
              </w:rPr>
              <w:t xml:space="preserve">it’s important to stay positive to solve the problems. </w:t>
            </w:r>
          </w:p>
        </w:tc>
      </w:tr>
      <w:tr w:rsidR="007F584E" w:rsidRPr="00CE2308" w14:paraId="10ABE804" w14:textId="77777777" w:rsidTr="005C3D4E">
        <w:trPr>
          <w:trHeight w:val="1774"/>
        </w:trPr>
        <w:tc>
          <w:tcPr>
            <w:tcW w:w="2972" w:type="dxa"/>
          </w:tcPr>
          <w:p w14:paraId="39A59604" w14:textId="2807C769" w:rsidR="007F584E" w:rsidRPr="00CE2308" w:rsidRDefault="007F584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Skills I have developed based on my previous action plan</w:t>
            </w:r>
            <w:r w:rsidR="00ED2895" w:rsidRPr="00CE2308">
              <w:rPr>
                <w:rFonts w:ascii="Comic Sans MS" w:hAnsi="Comic Sans MS"/>
              </w:rPr>
              <w:t xml:space="preserve"> and how I have achieved them</w:t>
            </w:r>
          </w:p>
          <w:p w14:paraId="614F2B13" w14:textId="77777777" w:rsidR="007F584E" w:rsidRPr="00CE2308" w:rsidRDefault="007F584E" w:rsidP="00C00F5C">
            <w:pPr>
              <w:jc w:val="center"/>
              <w:rPr>
                <w:rFonts w:ascii="Comic Sans MS" w:hAnsi="Comic Sans MS"/>
              </w:rPr>
            </w:pPr>
          </w:p>
          <w:p w14:paraId="432492DF" w14:textId="0E049830" w:rsidR="00ED2895" w:rsidRPr="00CE2308" w:rsidRDefault="00ED2895" w:rsidP="00C00F5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832" w:type="dxa"/>
          </w:tcPr>
          <w:p w14:paraId="6D235717" w14:textId="4582B147" w:rsidR="00CE2308" w:rsidRPr="00CE2308" w:rsidRDefault="0024708A" w:rsidP="0089045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Previously I was at step 4 f</w:t>
            </w:r>
            <w:r w:rsidR="009B782D">
              <w:rPr>
                <w:rFonts w:ascii="Comic Sans MS" w:hAnsi="Comic Sans MS"/>
              </w:rPr>
              <w:t xml:space="preserve">or </w:t>
            </w:r>
            <w:r w:rsidR="00AE71DC">
              <w:rPr>
                <w:rFonts w:ascii="Comic Sans MS" w:hAnsi="Comic Sans MS"/>
              </w:rPr>
              <w:t xml:space="preserve">leadership because I don’t really enjoy leading tasks when there are more confident people in my </w:t>
            </w:r>
            <w:r w:rsidR="00637DB2">
              <w:rPr>
                <w:rFonts w:ascii="Comic Sans MS" w:hAnsi="Comic Sans MS"/>
              </w:rPr>
              <w:t>class,</w:t>
            </w:r>
            <w:r w:rsidR="00AE71DC">
              <w:rPr>
                <w:rFonts w:ascii="Comic Sans MS" w:hAnsi="Comic Sans MS"/>
              </w:rPr>
              <w:t xml:space="preserve"> but I have tried</w:t>
            </w:r>
            <w:r w:rsidR="00C4030A">
              <w:rPr>
                <w:rFonts w:ascii="Comic Sans MS" w:hAnsi="Comic Sans MS"/>
              </w:rPr>
              <w:t xml:space="preserve"> </w:t>
            </w:r>
            <w:r w:rsidR="008632A1">
              <w:rPr>
                <w:rFonts w:ascii="Comic Sans MS" w:hAnsi="Comic Sans MS"/>
              </w:rPr>
              <w:t xml:space="preserve">to be the captain in a football </w:t>
            </w:r>
            <w:proofErr w:type="gramStart"/>
            <w:r w:rsidR="008632A1">
              <w:rPr>
                <w:rFonts w:ascii="Comic Sans MS" w:hAnsi="Comic Sans MS"/>
              </w:rPr>
              <w:t>game</w:t>
            </w:r>
            <w:proofErr w:type="gramEnd"/>
            <w:r w:rsidR="008632A1">
              <w:rPr>
                <w:rFonts w:ascii="Comic Sans MS" w:hAnsi="Comic Sans MS"/>
              </w:rPr>
              <w:t xml:space="preserve"> and </w:t>
            </w:r>
            <w:r w:rsidR="008E6E45">
              <w:rPr>
                <w:rFonts w:ascii="Comic Sans MS" w:hAnsi="Comic Sans MS"/>
              </w:rPr>
              <w:t xml:space="preserve">I enjoyed having a go. </w:t>
            </w:r>
          </w:p>
        </w:tc>
      </w:tr>
      <w:tr w:rsidR="00A568E2" w:rsidRPr="00CE2308" w14:paraId="672626D4" w14:textId="77777777" w:rsidTr="005C3D4E">
        <w:trPr>
          <w:trHeight w:val="1774"/>
        </w:trPr>
        <w:tc>
          <w:tcPr>
            <w:tcW w:w="2972" w:type="dxa"/>
          </w:tcPr>
          <w:p w14:paraId="2DD445F0" w14:textId="5312EAC2" w:rsidR="00A568E2" w:rsidRPr="00CE2308" w:rsidRDefault="001223AE" w:rsidP="007F584E">
            <w:pPr>
              <w:jc w:val="center"/>
              <w:rPr>
                <w:rFonts w:ascii="Comic Sans MS" w:hAnsi="Comic Sans MS"/>
              </w:rPr>
            </w:pPr>
            <w:r w:rsidRPr="00CE2308">
              <w:rPr>
                <w:rFonts w:ascii="Comic Sans MS" w:hAnsi="Comic Sans MS"/>
              </w:rPr>
              <w:t>The steps that I am currently at base</w:t>
            </w:r>
            <w:r w:rsidR="00ED2895" w:rsidRPr="00CE2308">
              <w:rPr>
                <w:rFonts w:ascii="Comic Sans MS" w:hAnsi="Comic Sans MS"/>
              </w:rPr>
              <w:t>d</w:t>
            </w:r>
            <w:r w:rsidRPr="00CE2308">
              <w:rPr>
                <w:rFonts w:ascii="Comic Sans MS" w:hAnsi="Comic Sans MS"/>
              </w:rPr>
              <w:t xml:space="preserve"> on the </w:t>
            </w:r>
            <w:r w:rsidRPr="00CE2308">
              <w:rPr>
                <w:rFonts w:ascii="Comic Sans MS" w:hAnsi="Comic Sans MS"/>
                <w:i/>
                <w:iCs/>
              </w:rPr>
              <w:t>Skills Builder Ladder</w:t>
            </w:r>
          </w:p>
        </w:tc>
        <w:tc>
          <w:tcPr>
            <w:tcW w:w="6832" w:type="dxa"/>
          </w:tcPr>
          <w:p w14:paraId="42E28C20" w14:textId="77777777" w:rsidR="00890459" w:rsidRDefault="00890459" w:rsidP="00890459">
            <w:r>
              <w:t>Listening: step 6</w:t>
            </w:r>
          </w:p>
          <w:p w14:paraId="08267B06" w14:textId="77777777" w:rsidR="00890459" w:rsidRDefault="00890459" w:rsidP="00890459">
            <w:r>
              <w:t>Presenting: step 4</w:t>
            </w:r>
          </w:p>
          <w:p w14:paraId="474A4F06" w14:textId="624A26C4" w:rsidR="00890459" w:rsidRDefault="00890459" w:rsidP="00890459">
            <w:r>
              <w:t>Problem Solving: step 4</w:t>
            </w:r>
          </w:p>
          <w:p w14:paraId="08C67BB7" w14:textId="77777777" w:rsidR="00890459" w:rsidRDefault="00890459" w:rsidP="00890459">
            <w:r>
              <w:t>Creativity: step 5</w:t>
            </w:r>
          </w:p>
          <w:p w14:paraId="4184C97D" w14:textId="77777777" w:rsidR="00890459" w:rsidRDefault="00890459" w:rsidP="00890459">
            <w:r>
              <w:t>Staying Positive: step 5</w:t>
            </w:r>
          </w:p>
          <w:p w14:paraId="1E32881E" w14:textId="56DECE4B" w:rsidR="00890459" w:rsidRDefault="00890459" w:rsidP="00890459">
            <w:r>
              <w:t xml:space="preserve">Aiming High: step </w:t>
            </w:r>
            <w:r w:rsidR="008E6E45">
              <w:t>5</w:t>
            </w:r>
          </w:p>
          <w:p w14:paraId="139CBA39" w14:textId="6E06081E" w:rsidR="00890459" w:rsidRDefault="00890459" w:rsidP="00890459">
            <w:r>
              <w:t xml:space="preserve">Leadership: step </w:t>
            </w:r>
            <w:r w:rsidR="008E6E45">
              <w:t>5</w:t>
            </w:r>
          </w:p>
          <w:p w14:paraId="438BD98F" w14:textId="4DD4EED1" w:rsidR="00CE2308" w:rsidRPr="00CE2308" w:rsidRDefault="00890459" w:rsidP="00890459">
            <w:pPr>
              <w:rPr>
                <w:rFonts w:ascii="Comic Sans MS" w:hAnsi="Comic Sans MS"/>
              </w:rPr>
            </w:pPr>
            <w:r>
              <w:t>Teamwork: step 5</w:t>
            </w:r>
          </w:p>
        </w:tc>
      </w:tr>
      <w:tr w:rsidR="00A568E2" w:rsidRPr="00CE2308" w14:paraId="30BDC7B9" w14:textId="77777777" w:rsidTr="005C3D4E">
        <w:trPr>
          <w:trHeight w:val="85"/>
        </w:trPr>
        <w:tc>
          <w:tcPr>
            <w:tcW w:w="2972" w:type="dxa"/>
          </w:tcPr>
          <w:p w14:paraId="3A0E1F24" w14:textId="5559CEC2" w:rsidR="00A568E2" w:rsidRPr="00CE2308" w:rsidRDefault="002746AA" w:rsidP="007F584E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E2308">
              <w:rPr>
                <w:rFonts w:ascii="Comic Sans MS" w:hAnsi="Comic Sans MS"/>
                <w:b/>
                <w:bCs/>
              </w:rPr>
              <w:t xml:space="preserve">Post event: </w:t>
            </w:r>
          </w:p>
          <w:p w14:paraId="6EDDE0AC" w14:textId="07D62178" w:rsidR="00971BAD" w:rsidRPr="00CE2308" w:rsidRDefault="004560E3" w:rsidP="00CE2308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CE2308">
              <w:rPr>
                <w:rFonts w:ascii="Comic Sans MS" w:hAnsi="Comic Sans MS"/>
                <w:b/>
                <w:bCs/>
              </w:rPr>
              <w:t xml:space="preserve">What did the employees within the </w:t>
            </w:r>
            <w:r w:rsidR="008E6E45">
              <w:rPr>
                <w:rFonts w:ascii="Comic Sans MS" w:hAnsi="Comic Sans MS"/>
                <w:b/>
                <w:bCs/>
              </w:rPr>
              <w:t>Transport/Technology Sector</w:t>
            </w:r>
            <w:r w:rsidRPr="00CE2308">
              <w:rPr>
                <w:rFonts w:ascii="Comic Sans MS" w:hAnsi="Comic Sans MS"/>
                <w:b/>
                <w:bCs/>
              </w:rPr>
              <w:t xml:space="preserve"> say was important?</w:t>
            </w:r>
          </w:p>
        </w:tc>
        <w:tc>
          <w:tcPr>
            <w:tcW w:w="6832" w:type="dxa"/>
          </w:tcPr>
          <w:p w14:paraId="51010F88" w14:textId="03CD4B3E" w:rsidR="00A568E2" w:rsidRPr="00CE2308" w:rsidRDefault="00890459" w:rsidP="00AF7BD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Every person that I spoke to explained that without teamwork, they wouldn’t be able to </w:t>
            </w:r>
            <w:r w:rsidR="00380DEC">
              <w:rPr>
                <w:rFonts w:ascii="Comic Sans MS" w:hAnsi="Comic Sans MS"/>
              </w:rPr>
              <w:t xml:space="preserve">complete their work. </w:t>
            </w:r>
          </w:p>
        </w:tc>
      </w:tr>
    </w:tbl>
    <w:p w14:paraId="2DF08C3D" w14:textId="77777777" w:rsidR="00C00F5C" w:rsidRDefault="00C00F5C" w:rsidP="00C00F5C">
      <w:pPr>
        <w:jc w:val="center"/>
      </w:pPr>
    </w:p>
    <w:sectPr w:rsidR="00C00F5C" w:rsidSect="003154B2">
      <w:headerReference w:type="default" r:id="rId6"/>
      <w:footerReference w:type="default" r:id="rId7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275DC" w14:textId="77777777" w:rsidR="009038F7" w:rsidRDefault="009038F7" w:rsidP="003154B2">
      <w:r>
        <w:separator/>
      </w:r>
    </w:p>
  </w:endnote>
  <w:endnote w:type="continuationSeparator" w:id="0">
    <w:p w14:paraId="74E5180F" w14:textId="77777777" w:rsidR="009038F7" w:rsidRDefault="009038F7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BA26F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1AC86C0" wp14:editId="72BA322A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3360" behindDoc="1" locked="0" layoutInCell="1" allowOverlap="1" wp14:anchorId="6C235ADC" wp14:editId="23618F74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1312" behindDoc="1" locked="0" layoutInCell="1" allowOverlap="1" wp14:anchorId="70C90D69" wp14:editId="6C145ECB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370D6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10905C" w14:textId="77777777" w:rsidR="009038F7" w:rsidRDefault="009038F7" w:rsidP="003154B2">
      <w:r>
        <w:separator/>
      </w:r>
    </w:p>
  </w:footnote>
  <w:footnote w:type="continuationSeparator" w:id="0">
    <w:p w14:paraId="714B3373" w14:textId="77777777" w:rsidR="009038F7" w:rsidRDefault="009038F7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6639A" w14:textId="77777777" w:rsidR="003154B2" w:rsidRDefault="003154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22026C" wp14:editId="65C3C013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5C"/>
    <w:rsid w:val="00044FA9"/>
    <w:rsid w:val="00084D43"/>
    <w:rsid w:val="000E32A4"/>
    <w:rsid w:val="001223AE"/>
    <w:rsid w:val="00133792"/>
    <w:rsid w:val="0014417D"/>
    <w:rsid w:val="001559AD"/>
    <w:rsid w:val="001E0144"/>
    <w:rsid w:val="001E3D64"/>
    <w:rsid w:val="0024708A"/>
    <w:rsid w:val="002746AA"/>
    <w:rsid w:val="003154B2"/>
    <w:rsid w:val="00380DEC"/>
    <w:rsid w:val="00447167"/>
    <w:rsid w:val="004560E3"/>
    <w:rsid w:val="004E78FB"/>
    <w:rsid w:val="004F427F"/>
    <w:rsid w:val="005017C3"/>
    <w:rsid w:val="005116DD"/>
    <w:rsid w:val="0051544F"/>
    <w:rsid w:val="005353B5"/>
    <w:rsid w:val="005C2179"/>
    <w:rsid w:val="005C3D4E"/>
    <w:rsid w:val="005E1584"/>
    <w:rsid w:val="005F2DA1"/>
    <w:rsid w:val="0060621D"/>
    <w:rsid w:val="00637DB2"/>
    <w:rsid w:val="006C01B1"/>
    <w:rsid w:val="006D55D8"/>
    <w:rsid w:val="007148E8"/>
    <w:rsid w:val="00743F66"/>
    <w:rsid w:val="00787265"/>
    <w:rsid w:val="007C7362"/>
    <w:rsid w:val="007F584E"/>
    <w:rsid w:val="0081575F"/>
    <w:rsid w:val="008632A1"/>
    <w:rsid w:val="00863512"/>
    <w:rsid w:val="00890459"/>
    <w:rsid w:val="008A6040"/>
    <w:rsid w:val="008B0D37"/>
    <w:rsid w:val="008E6E45"/>
    <w:rsid w:val="009038F7"/>
    <w:rsid w:val="009066FF"/>
    <w:rsid w:val="00970B58"/>
    <w:rsid w:val="00971BAD"/>
    <w:rsid w:val="009B782D"/>
    <w:rsid w:val="009D7625"/>
    <w:rsid w:val="009F095A"/>
    <w:rsid w:val="00A30118"/>
    <w:rsid w:val="00A568E2"/>
    <w:rsid w:val="00AB5823"/>
    <w:rsid w:val="00AE71DC"/>
    <w:rsid w:val="00AF2B8E"/>
    <w:rsid w:val="00AF7BDD"/>
    <w:rsid w:val="00B0012D"/>
    <w:rsid w:val="00B11397"/>
    <w:rsid w:val="00B6592D"/>
    <w:rsid w:val="00C00F5C"/>
    <w:rsid w:val="00C35342"/>
    <w:rsid w:val="00C4030A"/>
    <w:rsid w:val="00CA0708"/>
    <w:rsid w:val="00CB78C5"/>
    <w:rsid w:val="00CE2308"/>
    <w:rsid w:val="00DC5843"/>
    <w:rsid w:val="00DD3E34"/>
    <w:rsid w:val="00DF6395"/>
    <w:rsid w:val="00ED2895"/>
    <w:rsid w:val="00F7603D"/>
    <w:rsid w:val="00FA0CAC"/>
    <w:rsid w:val="00FC6093"/>
    <w:rsid w:val="00FE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9A37A"/>
  <w14:defaultImageDpi w14:val="32767"/>
  <w15:chartTrackingRefBased/>
  <w15:docId w15:val="{0DF6E952-CC84-B746-B3B6-A8F3DA54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C00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CF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CFC.dotx</Template>
  <TotalTime>48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35</cp:revision>
  <dcterms:created xsi:type="dcterms:W3CDTF">2019-12-28T21:34:00Z</dcterms:created>
  <dcterms:modified xsi:type="dcterms:W3CDTF">2020-04-16T13:36:00Z</dcterms:modified>
</cp:coreProperties>
</file>