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28561" w14:textId="77777777" w:rsidR="00C00F5C" w:rsidRDefault="00C00F5C" w:rsidP="00C00F5C">
      <w:pPr>
        <w:jc w:val="center"/>
        <w:rPr>
          <w:b/>
          <w:bCs/>
          <w:sz w:val="36"/>
          <w:szCs w:val="36"/>
          <w:u w:val="single"/>
        </w:rPr>
      </w:pPr>
    </w:p>
    <w:p w14:paraId="4733C409" w14:textId="77777777" w:rsidR="00C00F5C" w:rsidRPr="00235887" w:rsidRDefault="00C00F5C" w:rsidP="00C00F5C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27F47965" w14:textId="77777777" w:rsidR="00C00F5C" w:rsidRPr="00235887" w:rsidRDefault="00C00F5C" w:rsidP="00C00F5C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</w:p>
    <w:p w14:paraId="68E1CF49" w14:textId="77777777" w:rsidR="00447167" w:rsidRDefault="00C00F5C" w:rsidP="00C00F5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</w:t>
      </w:r>
    </w:p>
    <w:tbl>
      <w:tblPr>
        <w:tblStyle w:val="TableGrid"/>
        <w:tblW w:w="9804" w:type="dxa"/>
        <w:tblLook w:val="04A0" w:firstRow="1" w:lastRow="0" w:firstColumn="1" w:lastColumn="0" w:noHBand="0" w:noVBand="1"/>
      </w:tblPr>
      <w:tblGrid>
        <w:gridCol w:w="2967"/>
        <w:gridCol w:w="6837"/>
      </w:tblGrid>
      <w:tr w:rsidR="007F584E" w:rsidRPr="00CE2308" w14:paraId="26591919" w14:textId="77777777" w:rsidTr="007F41C2">
        <w:trPr>
          <w:trHeight w:val="1968"/>
        </w:trPr>
        <w:tc>
          <w:tcPr>
            <w:tcW w:w="2972" w:type="dxa"/>
          </w:tcPr>
          <w:p w14:paraId="100861B4" w14:textId="7E0E8040" w:rsidR="007F584E" w:rsidRPr="00CE2308" w:rsidRDefault="007F584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 xml:space="preserve">Skills that are crucial for the </w:t>
            </w:r>
            <w:r w:rsidR="007F41C2">
              <w:rPr>
                <w:rFonts w:ascii="Comic Sans MS" w:hAnsi="Comic Sans MS"/>
              </w:rPr>
              <w:t>Transport/Technology</w:t>
            </w:r>
            <w:r w:rsidRPr="00CE2308">
              <w:rPr>
                <w:rFonts w:ascii="Comic Sans MS" w:hAnsi="Comic Sans MS"/>
              </w:rPr>
              <w:t xml:space="preserve"> Sector</w:t>
            </w:r>
          </w:p>
        </w:tc>
        <w:tc>
          <w:tcPr>
            <w:tcW w:w="6832" w:type="dxa"/>
          </w:tcPr>
          <w:p w14:paraId="4168FD0E" w14:textId="03542304" w:rsidR="007F41C2" w:rsidRDefault="007F41C2" w:rsidP="007F41C2">
            <w:pPr>
              <w:pBdr>
                <w:bottom w:val="single" w:sz="12" w:space="1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Transport:</w:t>
            </w:r>
          </w:p>
          <w:p w14:paraId="7C7B793C" w14:textId="204E26BA" w:rsidR="007F584E" w:rsidRPr="00CE2308" w:rsidRDefault="00084D43" w:rsidP="007F41C2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F41C2">
              <w:rPr>
                <w:rFonts w:ascii="Comic Sans MS" w:hAnsi="Comic Sans MS"/>
              </w:rPr>
              <w:t>____</w:t>
            </w:r>
          </w:p>
          <w:p w14:paraId="029C629F" w14:textId="77777777" w:rsidR="007F41C2" w:rsidRDefault="00970B58" w:rsidP="007F41C2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F41C2">
              <w:rPr>
                <w:rFonts w:ascii="Comic Sans MS" w:hAnsi="Comic Sans MS"/>
              </w:rPr>
              <w:t>____</w:t>
            </w:r>
          </w:p>
          <w:p w14:paraId="6A6226EC" w14:textId="3A25FB31" w:rsidR="007F584E" w:rsidRDefault="00970B58" w:rsidP="007F41C2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F41C2">
              <w:rPr>
                <w:rFonts w:ascii="Comic Sans MS" w:hAnsi="Comic Sans MS"/>
              </w:rPr>
              <w:t>____</w:t>
            </w:r>
          </w:p>
          <w:p w14:paraId="7E0AE63F" w14:textId="3256658E" w:rsidR="007F584E" w:rsidRPr="00CE2308" w:rsidRDefault="007F41C2" w:rsidP="007F41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Technology:</w:t>
            </w:r>
            <w:r w:rsidRPr="00CE2308">
              <w:rPr>
                <w:rFonts w:ascii="Comic Sans MS" w:hAnsi="Comic Sans MS"/>
              </w:rPr>
              <w:t>_</w:t>
            </w:r>
            <w:r w:rsidR="00970B58" w:rsidRPr="00CE2308">
              <w:rPr>
                <w:rFonts w:ascii="Comic Sans MS" w:hAnsi="Comic Sans MS"/>
              </w:rPr>
              <w:t>______________________________</w:t>
            </w:r>
            <w:r>
              <w:rPr>
                <w:rFonts w:ascii="Comic Sans MS" w:hAnsi="Comic Sans MS"/>
              </w:rPr>
              <w:t>____</w:t>
            </w:r>
          </w:p>
          <w:p w14:paraId="28BBD2D8" w14:textId="77777777" w:rsidR="00970B58" w:rsidRDefault="00970B58" w:rsidP="007F41C2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F41C2">
              <w:rPr>
                <w:rFonts w:ascii="Comic Sans MS" w:hAnsi="Comic Sans MS"/>
              </w:rPr>
              <w:t>____</w:t>
            </w:r>
          </w:p>
          <w:p w14:paraId="2C98FDCC" w14:textId="07CEEF37" w:rsidR="007F41C2" w:rsidRPr="00CE2308" w:rsidRDefault="007F41C2" w:rsidP="007F41C2">
            <w:pPr>
              <w:rPr>
                <w:rFonts w:ascii="Comic Sans MS" w:hAnsi="Comic Sans MS"/>
              </w:rPr>
            </w:pPr>
          </w:p>
        </w:tc>
      </w:tr>
      <w:tr w:rsidR="00044FA9" w:rsidRPr="00CE2308" w14:paraId="69E31095" w14:textId="77777777" w:rsidTr="007F41C2">
        <w:trPr>
          <w:trHeight w:val="2733"/>
        </w:trPr>
        <w:tc>
          <w:tcPr>
            <w:tcW w:w="2972" w:type="dxa"/>
          </w:tcPr>
          <w:p w14:paraId="4236179C" w14:textId="3D30FEDB" w:rsidR="00044FA9" w:rsidRPr="00CE2308" w:rsidRDefault="00044FA9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 xml:space="preserve">Skills that are important within both the </w:t>
            </w:r>
            <w:r w:rsidR="007F41C2">
              <w:rPr>
                <w:rFonts w:ascii="Comic Sans MS" w:hAnsi="Comic Sans MS"/>
              </w:rPr>
              <w:t>Transport</w:t>
            </w:r>
            <w:r w:rsidRPr="00CE2308">
              <w:rPr>
                <w:rFonts w:ascii="Comic Sans MS" w:hAnsi="Comic Sans MS"/>
              </w:rPr>
              <w:t xml:space="preserve"> Sector and the </w:t>
            </w:r>
            <w:r w:rsidR="007F41C2">
              <w:rPr>
                <w:rFonts w:ascii="Comic Sans MS" w:hAnsi="Comic Sans MS"/>
              </w:rPr>
              <w:t>Technology</w:t>
            </w:r>
            <w:r w:rsidRPr="00CE2308">
              <w:rPr>
                <w:rFonts w:ascii="Comic Sans MS" w:hAnsi="Comic Sans MS"/>
              </w:rPr>
              <w:t xml:space="preserve"> Sector</w:t>
            </w:r>
          </w:p>
        </w:tc>
        <w:tc>
          <w:tcPr>
            <w:tcW w:w="6832" w:type="dxa"/>
          </w:tcPr>
          <w:p w14:paraId="542D87E4" w14:textId="7EB6EF94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71C32671" w14:textId="2004FBEA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66A6BD7A" w14:textId="38A9E86A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25BFD80D" w14:textId="4581F81F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4BD01F52" w14:textId="4327F22B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0A4E7A43" w14:textId="5757174F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7FB51E46" w14:textId="503D53EE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3034851A" w14:textId="68B4120A" w:rsidR="00044FA9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</w:tc>
      </w:tr>
      <w:tr w:rsidR="007F584E" w:rsidRPr="00CE2308" w14:paraId="10ABE804" w14:textId="77777777" w:rsidTr="007F41C2">
        <w:trPr>
          <w:trHeight w:val="1774"/>
        </w:trPr>
        <w:tc>
          <w:tcPr>
            <w:tcW w:w="2972" w:type="dxa"/>
          </w:tcPr>
          <w:p w14:paraId="39A59604" w14:textId="2807C769" w:rsidR="007F584E" w:rsidRPr="00CE2308" w:rsidRDefault="007F584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Skills I have developed based on my previous action plan</w:t>
            </w:r>
            <w:r w:rsidR="00ED2895" w:rsidRPr="00CE2308">
              <w:rPr>
                <w:rFonts w:ascii="Comic Sans MS" w:hAnsi="Comic Sans MS"/>
              </w:rPr>
              <w:t xml:space="preserve"> and how I have achieved them</w:t>
            </w:r>
          </w:p>
          <w:p w14:paraId="614F2B13" w14:textId="77777777" w:rsidR="007F584E" w:rsidRPr="00CE2308" w:rsidRDefault="007F584E" w:rsidP="00C00F5C">
            <w:pPr>
              <w:jc w:val="center"/>
              <w:rPr>
                <w:rFonts w:ascii="Comic Sans MS" w:hAnsi="Comic Sans MS"/>
              </w:rPr>
            </w:pPr>
          </w:p>
          <w:p w14:paraId="432492DF" w14:textId="0E049830" w:rsidR="00ED2895" w:rsidRPr="00CE2308" w:rsidRDefault="00ED2895" w:rsidP="00C00F5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832" w:type="dxa"/>
          </w:tcPr>
          <w:p w14:paraId="4CB019F2" w14:textId="1721AB45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1AE029B0" w14:textId="686591E0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24AC176F" w14:textId="26F62A6F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790BD6A3" w14:textId="122AAFB7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563618D5" w14:textId="52C78126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746399B0" w14:textId="08E30C0B" w:rsidR="00970B5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6D235717" w14:textId="0F74C854" w:rsidR="00CE2308" w:rsidRPr="00CE2308" w:rsidRDefault="00970B5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</w:t>
            </w:r>
            <w:r w:rsidR="00CE2308" w:rsidRPr="00CE2308">
              <w:rPr>
                <w:rFonts w:ascii="Comic Sans MS" w:hAnsi="Comic Sans MS"/>
              </w:rPr>
              <w:t>_</w:t>
            </w:r>
            <w:r w:rsidR="00A912B7">
              <w:rPr>
                <w:rFonts w:ascii="Comic Sans MS" w:hAnsi="Comic Sans MS"/>
              </w:rPr>
              <w:t>____</w:t>
            </w:r>
          </w:p>
        </w:tc>
      </w:tr>
      <w:tr w:rsidR="00A568E2" w:rsidRPr="00CE2308" w14:paraId="672626D4" w14:textId="77777777" w:rsidTr="007F41C2">
        <w:trPr>
          <w:trHeight w:val="1774"/>
        </w:trPr>
        <w:tc>
          <w:tcPr>
            <w:tcW w:w="2972" w:type="dxa"/>
          </w:tcPr>
          <w:p w14:paraId="2DD445F0" w14:textId="5312EAC2" w:rsidR="00A568E2" w:rsidRPr="00CE2308" w:rsidRDefault="001223A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The steps that I am currently at base</w:t>
            </w:r>
            <w:r w:rsidR="00ED2895" w:rsidRPr="00CE2308">
              <w:rPr>
                <w:rFonts w:ascii="Comic Sans MS" w:hAnsi="Comic Sans MS"/>
              </w:rPr>
              <w:t>d</w:t>
            </w:r>
            <w:r w:rsidRPr="00CE2308">
              <w:rPr>
                <w:rFonts w:ascii="Comic Sans MS" w:hAnsi="Comic Sans MS"/>
              </w:rPr>
              <w:t xml:space="preserve"> on the </w:t>
            </w:r>
            <w:r w:rsidRPr="00CE2308">
              <w:rPr>
                <w:rFonts w:ascii="Comic Sans MS" w:hAnsi="Comic Sans MS"/>
                <w:i/>
                <w:iCs/>
              </w:rPr>
              <w:t>Skills Builder Ladder</w:t>
            </w:r>
          </w:p>
        </w:tc>
        <w:tc>
          <w:tcPr>
            <w:tcW w:w="6832" w:type="dxa"/>
          </w:tcPr>
          <w:p w14:paraId="625B7C3C" w14:textId="7F606E1F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6ABA04E7" w14:textId="6CFD7CFC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7D5AFC76" w14:textId="4364E7CF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26944650" w14:textId="76709E33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215A1FE4" w14:textId="162099F7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1986237B" w14:textId="013D179C" w:rsidR="00CE2308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2392B699" w14:textId="7A741D2A" w:rsidR="00A568E2" w:rsidRPr="00CE2308" w:rsidRDefault="00CE2308" w:rsidP="00A912B7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A912B7">
              <w:rPr>
                <w:rFonts w:ascii="Comic Sans MS" w:hAnsi="Comic Sans MS"/>
              </w:rPr>
              <w:t>____</w:t>
            </w:r>
          </w:p>
          <w:p w14:paraId="438BD98F" w14:textId="451A78A2" w:rsidR="00CE2308" w:rsidRPr="00CE2308" w:rsidRDefault="00CE2308" w:rsidP="00CE2308">
            <w:pPr>
              <w:jc w:val="center"/>
              <w:rPr>
                <w:rFonts w:ascii="Comic Sans MS" w:hAnsi="Comic Sans MS"/>
              </w:rPr>
            </w:pPr>
          </w:p>
        </w:tc>
      </w:tr>
      <w:tr w:rsidR="00A568E2" w:rsidRPr="00CE2308" w14:paraId="30BDC7B9" w14:textId="77777777" w:rsidTr="007F41C2">
        <w:trPr>
          <w:trHeight w:val="85"/>
        </w:trPr>
        <w:tc>
          <w:tcPr>
            <w:tcW w:w="2972" w:type="dxa"/>
          </w:tcPr>
          <w:p w14:paraId="3A0E1F24" w14:textId="5559CEC2" w:rsidR="00A568E2" w:rsidRPr="00CE2308" w:rsidRDefault="002746AA" w:rsidP="007F584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E2308">
              <w:rPr>
                <w:rFonts w:ascii="Comic Sans MS" w:hAnsi="Comic Sans MS"/>
                <w:b/>
                <w:bCs/>
              </w:rPr>
              <w:t xml:space="preserve">Post event: </w:t>
            </w:r>
          </w:p>
          <w:p w14:paraId="6EDDE0AC" w14:textId="046F8B73" w:rsidR="00971BAD" w:rsidRPr="00CE2308" w:rsidRDefault="004560E3" w:rsidP="00CE230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E2308">
              <w:rPr>
                <w:rFonts w:ascii="Comic Sans MS" w:hAnsi="Comic Sans MS"/>
                <w:b/>
                <w:bCs/>
              </w:rPr>
              <w:t xml:space="preserve">What did the employees within the </w:t>
            </w:r>
            <w:r w:rsidR="00A912B7">
              <w:rPr>
                <w:rFonts w:ascii="Comic Sans MS" w:hAnsi="Comic Sans MS"/>
                <w:b/>
                <w:bCs/>
              </w:rPr>
              <w:t>Transport/Technology</w:t>
            </w:r>
            <w:r w:rsidRPr="00CE2308">
              <w:rPr>
                <w:rFonts w:ascii="Comic Sans MS" w:hAnsi="Comic Sans MS"/>
                <w:b/>
                <w:bCs/>
              </w:rPr>
              <w:t xml:space="preserve"> Sector say was important?</w:t>
            </w:r>
          </w:p>
        </w:tc>
        <w:tc>
          <w:tcPr>
            <w:tcW w:w="6832" w:type="dxa"/>
          </w:tcPr>
          <w:p w14:paraId="3789198F" w14:textId="403E9BFA" w:rsidR="00CE2308" w:rsidRPr="00CE2308" w:rsidRDefault="00CE2308" w:rsidP="007E20CD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E20CD">
              <w:rPr>
                <w:rFonts w:ascii="Comic Sans MS" w:hAnsi="Comic Sans MS"/>
              </w:rPr>
              <w:t>____</w:t>
            </w:r>
          </w:p>
          <w:p w14:paraId="21A6585F" w14:textId="27034A70" w:rsidR="00CE2308" w:rsidRPr="00CE2308" w:rsidRDefault="00CE2308" w:rsidP="007E20CD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E20CD">
              <w:rPr>
                <w:rFonts w:ascii="Comic Sans MS" w:hAnsi="Comic Sans MS"/>
              </w:rPr>
              <w:t>____</w:t>
            </w:r>
          </w:p>
          <w:p w14:paraId="0598EAB0" w14:textId="190528F8" w:rsidR="00CE2308" w:rsidRPr="00CE2308" w:rsidRDefault="00CE2308" w:rsidP="007E20CD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E20CD">
              <w:rPr>
                <w:rFonts w:ascii="Comic Sans MS" w:hAnsi="Comic Sans MS"/>
              </w:rPr>
              <w:t>____</w:t>
            </w:r>
          </w:p>
          <w:p w14:paraId="567021ED" w14:textId="64A97109" w:rsidR="00CE2308" w:rsidRPr="00CE2308" w:rsidRDefault="00CE2308" w:rsidP="007E20CD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E20CD">
              <w:rPr>
                <w:rFonts w:ascii="Comic Sans MS" w:hAnsi="Comic Sans MS"/>
              </w:rPr>
              <w:t>____</w:t>
            </w:r>
          </w:p>
          <w:p w14:paraId="51010F88" w14:textId="52E5E2BF" w:rsidR="00A568E2" w:rsidRPr="00CE2308" w:rsidRDefault="00CE2308" w:rsidP="007E20CD">
            <w:pPr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________________________________________</w:t>
            </w:r>
            <w:r w:rsidR="007E20CD">
              <w:rPr>
                <w:rFonts w:ascii="Comic Sans MS" w:hAnsi="Comic Sans MS"/>
              </w:rPr>
              <w:t>____</w:t>
            </w:r>
          </w:p>
        </w:tc>
      </w:tr>
    </w:tbl>
    <w:p w14:paraId="2DF08C3D" w14:textId="77777777" w:rsidR="00C00F5C" w:rsidRDefault="00C00F5C" w:rsidP="007E20CD"/>
    <w:sectPr w:rsidR="00C00F5C" w:rsidSect="003154B2">
      <w:headerReference w:type="default" r:id="rId6"/>
      <w:footerReference w:type="default" r:id="rId7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CE38A" w14:textId="77777777" w:rsidR="00006591" w:rsidRDefault="00006591" w:rsidP="003154B2">
      <w:r>
        <w:separator/>
      </w:r>
    </w:p>
  </w:endnote>
  <w:endnote w:type="continuationSeparator" w:id="0">
    <w:p w14:paraId="424E185A" w14:textId="77777777" w:rsidR="00006591" w:rsidRDefault="00006591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BA26F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1AC86C0" wp14:editId="72BA322A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3360" behindDoc="1" locked="0" layoutInCell="1" allowOverlap="1" wp14:anchorId="6C235ADC" wp14:editId="23618F74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1312" behindDoc="1" locked="0" layoutInCell="1" allowOverlap="1" wp14:anchorId="70C90D69" wp14:editId="6C145ECB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370D6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5E669" w14:textId="77777777" w:rsidR="00006591" w:rsidRDefault="00006591" w:rsidP="003154B2">
      <w:r>
        <w:separator/>
      </w:r>
    </w:p>
  </w:footnote>
  <w:footnote w:type="continuationSeparator" w:id="0">
    <w:p w14:paraId="0851BF4A" w14:textId="77777777" w:rsidR="00006591" w:rsidRDefault="00006591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6639A" w14:textId="77777777" w:rsidR="003154B2" w:rsidRDefault="003154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22026C" wp14:editId="65C3C013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5C"/>
    <w:rsid w:val="00006591"/>
    <w:rsid w:val="00044FA9"/>
    <w:rsid w:val="00084D43"/>
    <w:rsid w:val="001223AE"/>
    <w:rsid w:val="00133792"/>
    <w:rsid w:val="001559AD"/>
    <w:rsid w:val="001E3D64"/>
    <w:rsid w:val="002746AA"/>
    <w:rsid w:val="003154B2"/>
    <w:rsid w:val="00447167"/>
    <w:rsid w:val="004560E3"/>
    <w:rsid w:val="004E78FB"/>
    <w:rsid w:val="005017C3"/>
    <w:rsid w:val="005116DD"/>
    <w:rsid w:val="005353B5"/>
    <w:rsid w:val="006C01B1"/>
    <w:rsid w:val="007E20CD"/>
    <w:rsid w:val="007F41C2"/>
    <w:rsid w:val="007F584E"/>
    <w:rsid w:val="008B0D37"/>
    <w:rsid w:val="00970B58"/>
    <w:rsid w:val="00971BAD"/>
    <w:rsid w:val="00A30118"/>
    <w:rsid w:val="00A568E2"/>
    <w:rsid w:val="00A912B7"/>
    <w:rsid w:val="00B11397"/>
    <w:rsid w:val="00B6592D"/>
    <w:rsid w:val="00C00F5C"/>
    <w:rsid w:val="00C05CC3"/>
    <w:rsid w:val="00C35342"/>
    <w:rsid w:val="00CA0708"/>
    <w:rsid w:val="00CB78C5"/>
    <w:rsid w:val="00CE2308"/>
    <w:rsid w:val="00ED2895"/>
    <w:rsid w:val="00F7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9A37A"/>
  <w14:defaultImageDpi w14:val="32767"/>
  <w15:chartTrackingRefBased/>
  <w15:docId w15:val="{0DF6E952-CC84-B746-B3B6-A8F3DA54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C00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CF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CFC.dotx</Template>
  <TotalTime>29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21</cp:revision>
  <dcterms:created xsi:type="dcterms:W3CDTF">2019-12-17T22:11:00Z</dcterms:created>
  <dcterms:modified xsi:type="dcterms:W3CDTF">2020-04-13T11:24:00Z</dcterms:modified>
</cp:coreProperties>
</file>