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E948D" w14:textId="77777777" w:rsidR="00444E53" w:rsidRDefault="00444E53" w:rsidP="00033DC3">
      <w:pPr>
        <w:jc w:val="center"/>
      </w:pPr>
    </w:p>
    <w:p w14:paraId="7515BACA" w14:textId="77777777" w:rsidR="00444E53" w:rsidRPr="00033DC3" w:rsidRDefault="00033DC3" w:rsidP="00455AAE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033DC3">
        <w:rPr>
          <w:rFonts w:ascii="Comic Sans MS" w:hAnsi="Comic Sans MS"/>
          <w:b/>
          <w:bCs/>
          <w:sz w:val="32"/>
          <w:szCs w:val="32"/>
          <w:u w:val="single"/>
        </w:rPr>
        <w:t xml:space="preserve">My </w:t>
      </w:r>
      <w:proofErr w:type="gramStart"/>
      <w:r w:rsidRPr="00033DC3">
        <w:rPr>
          <w:rFonts w:ascii="Comic Sans MS" w:hAnsi="Comic Sans MS"/>
          <w:b/>
          <w:bCs/>
          <w:sz w:val="32"/>
          <w:szCs w:val="32"/>
          <w:u w:val="single"/>
        </w:rPr>
        <w:t>Team</w:t>
      </w:r>
      <w:r>
        <w:rPr>
          <w:rFonts w:ascii="Comic Sans MS" w:hAnsi="Comic Sans MS"/>
          <w:b/>
          <w:bCs/>
          <w:sz w:val="32"/>
          <w:szCs w:val="32"/>
          <w:u w:val="single"/>
        </w:rPr>
        <w:t>:_</w:t>
      </w:r>
      <w:proofErr w:type="gramEnd"/>
      <w:r>
        <w:rPr>
          <w:rFonts w:ascii="Comic Sans MS" w:hAnsi="Comic Sans MS"/>
          <w:b/>
          <w:bCs/>
          <w:sz w:val="32"/>
          <w:szCs w:val="32"/>
          <w:u w:val="single"/>
        </w:rPr>
        <w:t>___________</w:t>
      </w:r>
    </w:p>
    <w:p w14:paraId="5DABC1DB" w14:textId="19453C7D" w:rsidR="00033DC3" w:rsidRDefault="006670C4" w:rsidP="00455AAE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D4551" wp14:editId="2C47E862">
                <wp:simplePos x="0" y="0"/>
                <wp:positionH relativeFrom="column">
                  <wp:posOffset>6567805</wp:posOffset>
                </wp:positionH>
                <wp:positionV relativeFrom="paragraph">
                  <wp:posOffset>78047</wp:posOffset>
                </wp:positionV>
                <wp:extent cx="2954215" cy="3490546"/>
                <wp:effectExtent l="0" t="0" r="508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3490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A92B0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  <w:r w:rsidRPr="00033DC3">
                              <w:rPr>
                                <w:rFonts w:ascii="Comic Sans MS" w:hAnsi="Comic Sans MS"/>
                              </w:rPr>
                              <w:t>Who is on my team?</w:t>
                            </w:r>
                          </w:p>
                          <w:p w14:paraId="552A61D2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F7A71B" w14:textId="77777777" w:rsidR="00033DC3" w:rsidRPr="00033DC3" w:rsidRDefault="00033DC3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8D28D47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82A7CB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F6C1022" w14:textId="77777777" w:rsidR="00033DC3" w:rsidRPr="00033DC3" w:rsidRDefault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FB3A5B8" w14:textId="77777777" w:rsidR="00033DC3" w:rsidRPr="00033DC3" w:rsidRDefault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9E9549D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6003E5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824181" w14:textId="77777777" w:rsidR="00033DC3" w:rsidRPr="00033DC3" w:rsidRDefault="00033DC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33DC3">
                              <w:rPr>
                                <w:rFonts w:ascii="Comic Sans MS" w:hAnsi="Comic Sans MS"/>
                              </w:rPr>
                              <w:t>Why are they special to me?</w:t>
                            </w:r>
                          </w:p>
                          <w:p w14:paraId="1517DF7C" w14:textId="77777777" w:rsidR="00033DC3" w:rsidRDefault="00033DC3"/>
                          <w:p w14:paraId="4FE567FF" w14:textId="77777777" w:rsidR="00033DC3" w:rsidRDefault="00033DC3" w:rsidP="00033DC3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ED37436" w14:textId="77777777" w:rsidR="00033DC3" w:rsidRDefault="00033DC3" w:rsidP="00033DC3"/>
                          <w:p w14:paraId="011DF58A" w14:textId="77777777" w:rsidR="00033DC3" w:rsidRDefault="00033DC3" w:rsidP="00033DC3"/>
                          <w:p w14:paraId="75617244" w14:textId="77777777" w:rsidR="00033DC3" w:rsidRDefault="00033DC3" w:rsidP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6699151" w14:textId="77777777" w:rsidR="00033DC3" w:rsidRDefault="00033DC3" w:rsidP="00033DC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0AF8A420" w14:textId="77777777" w:rsidR="00033DC3" w:rsidRDefault="00033DC3" w:rsidP="00033DC3"/>
                          <w:p w14:paraId="7FBD0EFA" w14:textId="77777777" w:rsidR="00033DC3" w:rsidRDefault="00033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D4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7.15pt;margin-top:6.15pt;width:232.6pt;height:274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" fillcolor="white [3201]" stroked="f" strokeweight=".5pt">
                <v:textbox>
                  <w:txbxContent>
                    <w:p w14:paraId="6E8A92B0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  <w:r w:rsidRPr="00033DC3">
                        <w:rPr>
                          <w:rFonts w:ascii="Comic Sans MS" w:hAnsi="Comic Sans MS"/>
                        </w:rPr>
                        <w:t>Who is on my team?</w:t>
                      </w:r>
                    </w:p>
                    <w:p w14:paraId="552A61D2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55F7A71B" w14:textId="77777777" w:rsidR="00033DC3" w:rsidRPr="00033DC3" w:rsidRDefault="00033DC3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18D28D47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082A7CB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F6C1022" w14:textId="77777777" w:rsidR="00033DC3" w:rsidRPr="00033DC3" w:rsidRDefault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3FB3A5B8" w14:textId="77777777" w:rsidR="00033DC3" w:rsidRPr="00033DC3" w:rsidRDefault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69E9549D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76003E5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9824181" w14:textId="77777777" w:rsidR="00033DC3" w:rsidRPr="00033DC3" w:rsidRDefault="00033DC3">
                      <w:pPr>
                        <w:rPr>
                          <w:rFonts w:ascii="Comic Sans MS" w:hAnsi="Comic Sans MS"/>
                        </w:rPr>
                      </w:pPr>
                      <w:r w:rsidRPr="00033DC3">
                        <w:rPr>
                          <w:rFonts w:ascii="Comic Sans MS" w:hAnsi="Comic Sans MS"/>
                        </w:rPr>
                        <w:t>Why are they special to me?</w:t>
                      </w:r>
                    </w:p>
                    <w:p w14:paraId="1517DF7C" w14:textId="77777777" w:rsidR="00033DC3" w:rsidRDefault="00033DC3"/>
                    <w:p w14:paraId="4FE567FF" w14:textId="77777777" w:rsidR="00033DC3" w:rsidRDefault="00033DC3" w:rsidP="00033DC3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ED37436" w14:textId="77777777" w:rsidR="00033DC3" w:rsidRDefault="00033DC3" w:rsidP="00033DC3"/>
                    <w:p w14:paraId="011DF58A" w14:textId="77777777" w:rsidR="00033DC3" w:rsidRDefault="00033DC3" w:rsidP="00033DC3"/>
                    <w:p w14:paraId="75617244" w14:textId="77777777" w:rsidR="00033DC3" w:rsidRDefault="00033DC3" w:rsidP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36699151" w14:textId="77777777" w:rsidR="00033DC3" w:rsidRDefault="00033DC3" w:rsidP="00033DC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14:paraId="0AF8A420" w14:textId="77777777" w:rsidR="00033DC3" w:rsidRDefault="00033DC3" w:rsidP="00033DC3"/>
                    <w:p w14:paraId="7FBD0EFA" w14:textId="77777777" w:rsidR="00033DC3" w:rsidRDefault="00033DC3"/>
                  </w:txbxContent>
                </v:textbox>
              </v:shape>
            </w:pict>
          </mc:Fallback>
        </mc:AlternateContent>
      </w:r>
      <w:r w:rsidR="00033DC3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D6131" wp14:editId="49165D8E">
                <wp:simplePos x="0" y="0"/>
                <wp:positionH relativeFrom="column">
                  <wp:posOffset>-571500</wp:posOffset>
                </wp:positionH>
                <wp:positionV relativeFrom="paragraph">
                  <wp:posOffset>294445</wp:posOffset>
                </wp:positionV>
                <wp:extent cx="6954715" cy="4765430"/>
                <wp:effectExtent l="0" t="0" r="17780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715" cy="47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09AD7" id="Rectangle 1" o:spid="_x0000_s1026" style="position:absolute;margin-left:-45pt;margin-top:23.2pt;width:547.6pt;height:3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" fillcolor="white [3212]" strokecolor="#1f3763 [1604]" strokeweight="1pt"/>
            </w:pict>
          </mc:Fallback>
        </mc:AlternateContent>
      </w:r>
    </w:p>
    <w:p w14:paraId="2138CCBF" w14:textId="0A813119" w:rsidR="00033DC3" w:rsidRDefault="00033DC3" w:rsidP="00455AAE">
      <w:pPr>
        <w:jc w:val="center"/>
        <w:rPr>
          <w:b/>
          <w:bCs/>
          <w:sz w:val="32"/>
          <w:szCs w:val="32"/>
          <w:u w:val="single"/>
        </w:rPr>
      </w:pPr>
    </w:p>
    <w:p w14:paraId="1B137B3A" w14:textId="77777777" w:rsidR="00033DC3" w:rsidRDefault="00033DC3" w:rsidP="00455AAE">
      <w:pPr>
        <w:jc w:val="center"/>
        <w:rPr>
          <w:b/>
          <w:bCs/>
          <w:sz w:val="32"/>
          <w:szCs w:val="32"/>
          <w:u w:val="single"/>
        </w:rPr>
      </w:pPr>
    </w:p>
    <w:p w14:paraId="556B309E" w14:textId="77777777" w:rsidR="00033DC3" w:rsidRPr="00633F32" w:rsidRDefault="00033DC3" w:rsidP="00455AAE">
      <w:pPr>
        <w:jc w:val="center"/>
        <w:rPr>
          <w:b/>
          <w:bCs/>
          <w:sz w:val="32"/>
          <w:szCs w:val="32"/>
          <w:u w:val="single"/>
        </w:rPr>
      </w:pPr>
    </w:p>
    <w:p w14:paraId="0C35015B" w14:textId="77777777" w:rsidR="008A5D39" w:rsidRDefault="008A5D39" w:rsidP="008A5D39">
      <w:pPr>
        <w:jc w:val="center"/>
        <w:rPr>
          <w:b/>
          <w:bCs/>
          <w:sz w:val="40"/>
          <w:szCs w:val="40"/>
          <w:u w:val="single"/>
        </w:rPr>
      </w:pPr>
    </w:p>
    <w:p w14:paraId="6881BF5F" w14:textId="77777777" w:rsidR="008A5D39" w:rsidRPr="009B0413" w:rsidRDefault="00033DC3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3120E" wp14:editId="5BCE9B8A">
                <wp:simplePos x="0" y="0"/>
                <wp:positionH relativeFrom="column">
                  <wp:posOffset>6566535</wp:posOffset>
                </wp:positionH>
                <wp:positionV relativeFrom="paragraph">
                  <wp:posOffset>2397933</wp:posOffset>
                </wp:positionV>
                <wp:extent cx="3086100" cy="1714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7FE60" w14:textId="66D60F31" w:rsidR="00033DC3" w:rsidRDefault="006670C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Why is it important to be part of different teams?</w:t>
                            </w:r>
                          </w:p>
                          <w:p w14:paraId="3D11A8C3" w14:textId="77777777" w:rsidR="006670C4" w:rsidRDefault="006670C4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72DB55D" w14:textId="048F71A2" w:rsidR="006670C4" w:rsidRDefault="006670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E070E73" w14:textId="5D887AC3" w:rsidR="006670C4" w:rsidRDefault="006670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</w:t>
                            </w:r>
                          </w:p>
                          <w:p w14:paraId="637E2B91" w14:textId="5AAD6DF9" w:rsidR="006670C4" w:rsidRDefault="006670C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A60CD56" w14:textId="2031EE80" w:rsidR="006670C4" w:rsidRPr="00033DC3" w:rsidRDefault="006670C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120E" id="Text Box 4" o:spid="_x0000_s1027" type="#_x0000_t202" style="position:absolute;left:0;text-align:left;margin-left:517.05pt;margin-top:188.8pt;width:243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" fillcolor="white [3201]" stroked="f" strokeweight=".5pt">
                <v:textbox>
                  <w:txbxContent>
                    <w:p w14:paraId="49A7FE60" w14:textId="66D60F31" w:rsidR="00033DC3" w:rsidRDefault="006670C4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Why is it important to be part of different teams?</w:t>
                      </w:r>
                    </w:p>
                    <w:p w14:paraId="3D11A8C3" w14:textId="77777777" w:rsidR="006670C4" w:rsidRDefault="006670C4">
                      <w:pPr>
                        <w:pBdr>
                          <w:bottom w:val="single" w:sz="12" w:space="1" w:color="auto"/>
                        </w:pBdr>
                        <w:rPr>
                          <w:rFonts w:ascii="Comic Sans MS" w:hAnsi="Comic Sans MS"/>
                        </w:rPr>
                      </w:pPr>
                    </w:p>
                    <w:p w14:paraId="072DB55D" w14:textId="048F71A2" w:rsidR="006670C4" w:rsidRDefault="006670C4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E070E73" w14:textId="5D887AC3" w:rsidR="006670C4" w:rsidRDefault="006670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</w:t>
                      </w:r>
                    </w:p>
                    <w:p w14:paraId="637E2B91" w14:textId="5AAD6DF9" w:rsidR="006670C4" w:rsidRDefault="006670C4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A60CD56" w14:textId="2031EE80" w:rsidR="006670C4" w:rsidRPr="00033DC3" w:rsidRDefault="006670C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39" w:rsidRPr="009B0413" w:rsidSect="00033DC3">
      <w:headerReference w:type="default" r:id="rId7"/>
      <w:footerReference w:type="default" r:id="rId8"/>
      <w:pgSz w:w="16820" w:h="1190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6B0DA" w14:textId="77777777" w:rsidR="000F3EB8" w:rsidRDefault="000F3EB8" w:rsidP="00466AF9">
      <w:r>
        <w:separator/>
      </w:r>
    </w:p>
  </w:endnote>
  <w:endnote w:type="continuationSeparator" w:id="0">
    <w:p w14:paraId="6325B658" w14:textId="77777777" w:rsidR="000F3EB8" w:rsidRDefault="000F3EB8" w:rsidP="00466AF9">
      <w:r>
        <w:continuationSeparator/>
      </w:r>
    </w:p>
  </w:endnote>
  <w:endnote w:type="continuationNotice" w:id="1">
    <w:p w14:paraId="4B3BBE82" w14:textId="77777777" w:rsidR="000F3EB8" w:rsidRDefault="000F3E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67730" w14:textId="77777777" w:rsidR="00466AF9" w:rsidRDefault="00033D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3D114DAE" wp14:editId="5BDDE7D9">
          <wp:simplePos x="0" y="0"/>
          <wp:positionH relativeFrom="column">
            <wp:posOffset>3675380</wp:posOffset>
          </wp:positionH>
          <wp:positionV relativeFrom="paragraph">
            <wp:posOffset>-190500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051B66CD" wp14:editId="07436B0B">
          <wp:simplePos x="0" y="0"/>
          <wp:positionH relativeFrom="column">
            <wp:posOffset>7548587</wp:posOffset>
          </wp:positionH>
          <wp:positionV relativeFrom="paragraph">
            <wp:posOffset>-155233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B144F4A" wp14:editId="0532B376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B06117" w14:textId="77777777" w:rsidR="000F3EB8" w:rsidRDefault="000F3EB8" w:rsidP="00466AF9">
      <w:r>
        <w:separator/>
      </w:r>
    </w:p>
  </w:footnote>
  <w:footnote w:type="continuationSeparator" w:id="0">
    <w:p w14:paraId="72F07759" w14:textId="77777777" w:rsidR="000F3EB8" w:rsidRDefault="000F3EB8" w:rsidP="00466AF9">
      <w:r>
        <w:continuationSeparator/>
      </w:r>
    </w:p>
  </w:footnote>
  <w:footnote w:type="continuationNotice" w:id="1">
    <w:p w14:paraId="693967E1" w14:textId="77777777" w:rsidR="000F3EB8" w:rsidRDefault="000F3E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38B26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1FCF30B" wp14:editId="3004A3EB">
          <wp:simplePos x="0" y="0"/>
          <wp:positionH relativeFrom="column">
            <wp:posOffset>4029026</wp:posOffset>
          </wp:positionH>
          <wp:positionV relativeFrom="paragraph">
            <wp:posOffset>-417195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DC3"/>
    <w:rsid w:val="00004B10"/>
    <w:rsid w:val="00020891"/>
    <w:rsid w:val="00020BE2"/>
    <w:rsid w:val="000239F3"/>
    <w:rsid w:val="0002705F"/>
    <w:rsid w:val="00030AFC"/>
    <w:rsid w:val="00032517"/>
    <w:rsid w:val="00033DC3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3EB8"/>
    <w:rsid w:val="000F6847"/>
    <w:rsid w:val="00103959"/>
    <w:rsid w:val="0011240C"/>
    <w:rsid w:val="001174B2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670C4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94C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E2AAF"/>
  <w14:defaultImageDpi w14:val="32767"/>
  <w15:chartTrackingRefBased/>
  <w15:docId w15:val="{C8291661-2762-BE4D-8D5B-7423D678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14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</cp:revision>
  <cp:lastPrinted>2019-07-29T10:51:00Z</cp:lastPrinted>
  <dcterms:created xsi:type="dcterms:W3CDTF">2020-04-06T11:03:00Z</dcterms:created>
  <dcterms:modified xsi:type="dcterms:W3CDTF">2020-04-15T14:00:00Z</dcterms:modified>
</cp:coreProperties>
</file>