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3298A" w14:textId="7690FD8B" w:rsidR="00444E53" w:rsidRDefault="005325C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11465" wp14:editId="1A75FD70">
                <wp:simplePos x="0" y="0"/>
                <wp:positionH relativeFrom="column">
                  <wp:posOffset>-817533</wp:posOffset>
                </wp:positionH>
                <wp:positionV relativeFrom="paragraph">
                  <wp:posOffset>-236220</wp:posOffset>
                </wp:positionV>
                <wp:extent cx="2141899" cy="2948152"/>
                <wp:effectExtent l="0" t="0" r="1714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99" cy="2948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C55FD" id="Rectangle 17" o:spid="_x0000_s1026" style="position:absolute;margin-left:-64.35pt;margin-top:-18.6pt;width:168.65pt;height:23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" filled="f" strokecolor="black [3213]" strokeweight="1pt"/>
            </w:pict>
          </mc:Fallback>
        </mc:AlternateContent>
      </w:r>
      <w:r w:rsidR="00F264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3D3107" wp14:editId="60EA0D71">
                <wp:simplePos x="0" y="0"/>
                <wp:positionH relativeFrom="column">
                  <wp:posOffset>-77510</wp:posOffset>
                </wp:positionH>
                <wp:positionV relativeFrom="paragraph">
                  <wp:posOffset>-214942</wp:posOffset>
                </wp:positionV>
                <wp:extent cx="552112" cy="756745"/>
                <wp:effectExtent l="0" t="0" r="0" b="57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8555A" id="Oval 1" o:spid="_x0000_s1026" style="position:absolute;margin-left:-6.1pt;margin-top:-16.9pt;width:43.45pt;height:59.6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" fillcolor="#ed7d31 [3205]" stroked="f" strokeweight="1pt">
                <v:stroke joinstyle="miter"/>
              </v:oval>
            </w:pict>
          </mc:Fallback>
        </mc:AlternateContent>
      </w:r>
      <w:r w:rsidR="0012397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598EA" wp14:editId="6C5858E7">
                <wp:simplePos x="0" y="0"/>
                <wp:positionH relativeFrom="column">
                  <wp:posOffset>385297</wp:posOffset>
                </wp:positionH>
                <wp:positionV relativeFrom="paragraph">
                  <wp:posOffset>-53186</wp:posOffset>
                </wp:positionV>
                <wp:extent cx="552112" cy="756745"/>
                <wp:effectExtent l="50800" t="0" r="45085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249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08049" id="Oval 16" o:spid="_x0000_s1026" style="position:absolute;margin-left:30.35pt;margin-top:-4.2pt;width:43.45pt;height:59.6pt;rotation:24032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" fillcolor="#cf35be" stroked="f" strokeweight="1pt">
                <v:stroke joinstyle="miter"/>
              </v:oval>
            </w:pict>
          </mc:Fallback>
        </mc:AlternateContent>
      </w:r>
      <w:r w:rsidR="001239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AB887" wp14:editId="36A5F7E6">
                <wp:simplePos x="0" y="0"/>
                <wp:positionH relativeFrom="column">
                  <wp:posOffset>-523478</wp:posOffset>
                </wp:positionH>
                <wp:positionV relativeFrom="paragraph">
                  <wp:posOffset>-55814</wp:posOffset>
                </wp:positionV>
                <wp:extent cx="552112" cy="756745"/>
                <wp:effectExtent l="50800" t="0" r="57785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7097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E880A" id="Oval 15" o:spid="_x0000_s1026" style="position:absolute;margin-left:-41.2pt;margin-top:-4.4pt;width:43.45pt;height:59.6pt;rotation:9029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" fillcolor="#cf35be" stroked="f" strokeweight="1pt">
                <v:stroke joinstyle="miter"/>
              </v:oval>
            </w:pict>
          </mc:Fallback>
        </mc:AlternateContent>
      </w:r>
    </w:p>
    <w:p w14:paraId="5DCD94C2" w14:textId="2F9795BA" w:rsidR="00444E53" w:rsidRDefault="00F264CB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B6F0D0" wp14:editId="11BCA728">
                <wp:simplePos x="0" y="0"/>
                <wp:positionH relativeFrom="column">
                  <wp:posOffset>588010</wp:posOffset>
                </wp:positionH>
                <wp:positionV relativeFrom="paragraph">
                  <wp:posOffset>283210</wp:posOffset>
                </wp:positionV>
                <wp:extent cx="551815" cy="756285"/>
                <wp:effectExtent l="0" t="635" r="6350" b="63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1815" cy="756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EDF83" id="Oval 11" o:spid="_x0000_s1026" style="position:absolute;margin-left:46.3pt;margin-top:22.3pt;width:43.45pt;height:59.5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" fillcolor="#ed7d31 [3205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9A5BBD" wp14:editId="67BC4BD8">
                <wp:simplePos x="0" y="0"/>
                <wp:positionH relativeFrom="column">
                  <wp:posOffset>-726585</wp:posOffset>
                </wp:positionH>
                <wp:positionV relativeFrom="paragraph">
                  <wp:posOffset>288544</wp:posOffset>
                </wp:positionV>
                <wp:extent cx="552112" cy="756745"/>
                <wp:effectExtent l="0" t="635" r="6350" b="63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3665F" id="Oval 10" o:spid="_x0000_s1026" style="position:absolute;margin-left:-57.2pt;margin-top:22.7pt;width:43.45pt;height:59.6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" fillcolor="#ed7d31 [3205]" stroked="f" strokeweight="1pt">
                <v:stroke joinstyle="miter"/>
              </v:oval>
            </w:pict>
          </mc:Fallback>
        </mc:AlternateContent>
      </w:r>
      <w:r w:rsidR="00123978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3F8C4" wp14:editId="659F8BBE">
                <wp:simplePos x="0" y="0"/>
                <wp:positionH relativeFrom="column">
                  <wp:posOffset>-141517</wp:posOffset>
                </wp:positionH>
                <wp:positionV relativeFrom="paragraph">
                  <wp:posOffset>345177</wp:posOffset>
                </wp:positionV>
                <wp:extent cx="646386" cy="677918"/>
                <wp:effectExtent l="0" t="0" r="14605" b="82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6779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95E17" id="Oval 4" o:spid="_x0000_s1026" style="position:absolute;margin-left:-11.15pt;margin-top:27.2pt;width:50.9pt;height:5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" fillcolor="#ffc000 [3207]" strokecolor="#7f5f00 [1607]" strokeweight="1pt">
                <v:stroke joinstyle="miter"/>
              </v:oval>
            </w:pict>
          </mc:Fallback>
        </mc:AlternateContent>
      </w:r>
      <w:r w:rsidR="00123978">
        <w:rPr>
          <w:rFonts w:ascii="Comic Sans MS" w:hAnsi="Comic Sans MS"/>
          <w:b/>
          <w:bCs/>
          <w:sz w:val="32"/>
          <w:szCs w:val="32"/>
          <w:u w:val="single"/>
        </w:rPr>
        <w:t>Listening Pictures: Partner 1</w:t>
      </w:r>
    </w:p>
    <w:p w14:paraId="32D0B99C" w14:textId="5C35617C" w:rsidR="00123978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6008E" wp14:editId="673F48DF">
                <wp:simplePos x="0" y="0"/>
                <wp:positionH relativeFrom="column">
                  <wp:posOffset>1403131</wp:posOffset>
                </wp:positionH>
                <wp:positionV relativeFrom="paragraph">
                  <wp:posOffset>109089</wp:posOffset>
                </wp:positionV>
                <wp:extent cx="4981904" cy="2143628"/>
                <wp:effectExtent l="0" t="0" r="952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904" cy="214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A65A5" w14:textId="77777777" w:rsidR="00123978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are going to describe the flower to your partner</w:t>
                            </w:r>
                          </w:p>
                          <w:p w14:paraId="61AA295B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016DA9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sure your partner does not see it!</w:t>
                            </w:r>
                          </w:p>
                          <w:p w14:paraId="49D8D1E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FA294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Describe your picture to your partner, think about the shapes and colours of every part.</w:t>
                            </w:r>
                          </w:p>
                          <w:p w14:paraId="210F04EE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When your partner has finished their picture, it is your turn to draw what they describe in the box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00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0.5pt;margin-top:8.6pt;width:392.3pt;height:16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" fillcolor="white [3201]" strokeweight=".5pt">
                <v:textbox>
                  <w:txbxContent>
                    <w:p w14:paraId="1ACA65A5" w14:textId="77777777" w:rsidR="00123978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You are going to describe the flower to your partner</w:t>
                      </w:r>
                    </w:p>
                    <w:p w14:paraId="61AA295B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016DA9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Make sure your partner does not see it!</w:t>
                      </w:r>
                    </w:p>
                    <w:p w14:paraId="49D8D1EC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FA294C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Describe your picture to your partner, think about the shapes and colours of every part.</w:t>
                      </w:r>
                    </w:p>
                    <w:p w14:paraId="210F04EE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When your partner has finished their picture, it is your turn to draw what they describe in the box below.</w:t>
                      </w:r>
                    </w:p>
                  </w:txbxContent>
                </v:textbox>
              </v:shape>
            </w:pict>
          </mc:Fallback>
        </mc:AlternateContent>
      </w:r>
    </w:p>
    <w:p w14:paraId="0C6D5511" w14:textId="35BBD5DA" w:rsidR="00123978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379D2" wp14:editId="497F6296">
                <wp:simplePos x="0" y="0"/>
                <wp:positionH relativeFrom="column">
                  <wp:posOffset>364719</wp:posOffset>
                </wp:positionH>
                <wp:positionV relativeFrom="paragraph">
                  <wp:posOffset>288250</wp:posOffset>
                </wp:positionV>
                <wp:extent cx="552112" cy="756745"/>
                <wp:effectExtent l="38100" t="0" r="32385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0003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50691" id="Oval 14" o:spid="_x0000_s1026" style="position:absolute;margin-left:28.7pt;margin-top:22.7pt;width:43.45pt;height:59.6pt;rotation:-202069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" fillcolor="#cf35be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2A57A" wp14:editId="28D32106">
                <wp:simplePos x="0" y="0"/>
                <wp:positionH relativeFrom="column">
                  <wp:posOffset>-567689</wp:posOffset>
                </wp:positionH>
                <wp:positionV relativeFrom="paragraph">
                  <wp:posOffset>285727</wp:posOffset>
                </wp:positionV>
                <wp:extent cx="552112" cy="756745"/>
                <wp:effectExtent l="50800" t="0" r="45085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249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5AE88" id="Oval 9" o:spid="_x0000_s1026" style="position:absolute;margin-left:-44.7pt;margin-top:22.5pt;width:43.45pt;height:59.6pt;rotation:24032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" fillcolor="#cf35be" stroked="f" strokeweight="1pt">
                <v:stroke joinstyle="miter"/>
              </v:oval>
            </w:pict>
          </mc:Fallback>
        </mc:AlternateContent>
      </w:r>
    </w:p>
    <w:p w14:paraId="596513EA" w14:textId="0207E6DD" w:rsidR="00123978" w:rsidRPr="00123978" w:rsidRDefault="00F264CB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46B0C" wp14:editId="684339F5">
                <wp:simplePos x="0" y="0"/>
                <wp:positionH relativeFrom="column">
                  <wp:posOffset>-145473</wp:posOffset>
                </wp:positionH>
                <wp:positionV relativeFrom="paragraph">
                  <wp:posOffset>173355</wp:posOffset>
                </wp:positionV>
                <wp:extent cx="552112" cy="756745"/>
                <wp:effectExtent l="0" t="0" r="0" b="57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BFB68" id="Oval 6" o:spid="_x0000_s1026" style="position:absolute;margin-left:-11.45pt;margin-top:13.65pt;width:43.45pt;height:59.6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" fillcolor="#ed7d31 [3205]" stroked="f" strokeweight="1pt">
                <v:stroke joinstyle="miter"/>
              </v:oval>
            </w:pict>
          </mc:Fallback>
        </mc:AlternateContent>
      </w:r>
      <w:r w:rsidR="00123978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6A5A4" wp14:editId="15974928">
                <wp:simplePos x="0" y="0"/>
                <wp:positionH relativeFrom="column">
                  <wp:posOffset>109220</wp:posOffset>
                </wp:positionH>
                <wp:positionV relativeFrom="paragraph">
                  <wp:posOffset>172085</wp:posOffset>
                </wp:positionV>
                <wp:extent cx="94593" cy="1434662"/>
                <wp:effectExtent l="0" t="0" r="762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" cy="1434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4D25E" id="Rectangle 2" o:spid="_x0000_s1026" style="position:absolute;margin-left:8.6pt;margin-top:13.55pt;width:7.45pt;height:11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" fillcolor="#70ad47 [3209]" strokecolor="#70ad47 [3209]" strokeweight="1pt"/>
            </w:pict>
          </mc:Fallback>
        </mc:AlternateContent>
      </w:r>
    </w:p>
    <w:p w14:paraId="15B9CE54" w14:textId="53343352" w:rsidR="008A5D39" w:rsidRDefault="008A5D39" w:rsidP="008A5D39">
      <w:pPr>
        <w:jc w:val="center"/>
        <w:rPr>
          <w:b/>
          <w:bCs/>
          <w:sz w:val="40"/>
          <w:szCs w:val="40"/>
          <w:u w:val="single"/>
        </w:rPr>
      </w:pPr>
    </w:p>
    <w:p w14:paraId="142D2996" w14:textId="7FE10530" w:rsidR="008A5D39" w:rsidRPr="009B0413" w:rsidRDefault="005325C8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9CBB66" wp14:editId="2BBA5D73">
                <wp:simplePos x="0" y="0"/>
                <wp:positionH relativeFrom="column">
                  <wp:posOffset>181508</wp:posOffset>
                </wp:positionH>
                <wp:positionV relativeFrom="paragraph">
                  <wp:posOffset>598170</wp:posOffset>
                </wp:positionV>
                <wp:extent cx="342900" cy="280670"/>
                <wp:effectExtent l="5715" t="0" r="31115" b="31115"/>
                <wp:wrapNone/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28067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976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12" o:spid="_x0000_s1026" type="#_x0000_t5" style="position:absolute;margin-left:14.3pt;margin-top:47.1pt;width:27pt;height:22.1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" adj="0" fillcolor="#92d050" strokecolor="#1f3763 [1604]" strokeweight="1pt"/>
            </w:pict>
          </mc:Fallback>
        </mc:AlternateContent>
      </w:r>
      <w:r w:rsidR="002D36A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DE5DE" wp14:editId="6E685DB9">
                <wp:simplePos x="0" y="0"/>
                <wp:positionH relativeFrom="column">
                  <wp:posOffset>-740979</wp:posOffset>
                </wp:positionH>
                <wp:positionV relativeFrom="paragraph">
                  <wp:posOffset>1284889</wp:posOffset>
                </wp:positionV>
                <wp:extent cx="7125685" cy="5912069"/>
                <wp:effectExtent l="0" t="0" r="1206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685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873F" w14:textId="77777777" w:rsidR="002D36A4" w:rsidRPr="002D36A4" w:rsidRDefault="002D36A4" w:rsidP="002D36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E5DE" id="Text Box 19" o:spid="_x0000_s1027" type="#_x0000_t202" style="position:absolute;left:0;text-align:left;margin-left:-58.35pt;margin-top:101.15pt;width:561.1pt;height:46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" fillcolor="white [3201]" strokeweight=".5pt">
                <v:textbox>
                  <w:txbxContent>
                    <w:p w14:paraId="3193873F" w14:textId="77777777" w:rsidR="002D36A4" w:rsidRPr="002D36A4" w:rsidRDefault="002D36A4" w:rsidP="002D36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Drawing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39" w:rsidRPr="009B0413" w:rsidSect="00D13883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2B75B" w14:textId="77777777" w:rsidR="00123978" w:rsidRDefault="00123978" w:rsidP="00466AF9">
      <w:r>
        <w:separator/>
      </w:r>
    </w:p>
  </w:endnote>
  <w:endnote w:type="continuationSeparator" w:id="0">
    <w:p w14:paraId="5D789434" w14:textId="77777777" w:rsidR="00123978" w:rsidRDefault="00123978" w:rsidP="00466AF9">
      <w:r>
        <w:continuationSeparator/>
      </w:r>
    </w:p>
  </w:endnote>
  <w:endnote w:type="continuationNotice" w:id="1">
    <w:p w14:paraId="5BC787DD" w14:textId="77777777" w:rsidR="00123978" w:rsidRDefault="00123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3300" w14:textId="77777777" w:rsidR="00466AF9" w:rsidRDefault="000932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BC5D02E" wp14:editId="6ED072F6">
          <wp:simplePos x="0" y="0"/>
          <wp:positionH relativeFrom="column">
            <wp:posOffset>2010285</wp:posOffset>
          </wp:positionH>
          <wp:positionV relativeFrom="paragraph">
            <wp:posOffset>-190814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DD74A1E" wp14:editId="57433963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8FD78A9" wp14:editId="3F0AC23D">
          <wp:simplePos x="0" y="0"/>
          <wp:positionH relativeFrom="column">
            <wp:posOffset>4436322</wp:posOffset>
          </wp:positionH>
          <wp:positionV relativeFrom="paragraph">
            <wp:posOffset>-103435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B3EA7" w14:textId="77777777" w:rsidR="00123978" w:rsidRDefault="00123978" w:rsidP="00466AF9">
      <w:r>
        <w:separator/>
      </w:r>
    </w:p>
  </w:footnote>
  <w:footnote w:type="continuationSeparator" w:id="0">
    <w:p w14:paraId="787519CA" w14:textId="77777777" w:rsidR="00123978" w:rsidRDefault="00123978" w:rsidP="00466AF9">
      <w:r>
        <w:continuationSeparator/>
      </w:r>
    </w:p>
  </w:footnote>
  <w:footnote w:type="continuationNotice" w:id="1">
    <w:p w14:paraId="14AA1C61" w14:textId="77777777" w:rsidR="00123978" w:rsidRDefault="00123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24683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245ECEB" wp14:editId="2F9ED7B4">
          <wp:simplePos x="0" y="0"/>
          <wp:positionH relativeFrom="column">
            <wp:posOffset>2516636</wp:posOffset>
          </wp:positionH>
          <wp:positionV relativeFrom="paragraph">
            <wp:posOffset>-355600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978"/>
    <w:rsid w:val="00004B10"/>
    <w:rsid w:val="00020891"/>
    <w:rsid w:val="00020BE2"/>
    <w:rsid w:val="000239F3"/>
    <w:rsid w:val="0002705F"/>
    <w:rsid w:val="00030AFC"/>
    <w:rsid w:val="00032517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6847"/>
    <w:rsid w:val="00103959"/>
    <w:rsid w:val="0011240C"/>
    <w:rsid w:val="001174B2"/>
    <w:rsid w:val="00123978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36A4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25C8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94C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264CB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189F"/>
  <w14:defaultImageDpi w14:val="32767"/>
  <w15:chartTrackingRefBased/>
  <w15:docId w15:val="{08D44029-6555-434F-9BD3-2C9B6AB3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</cp:revision>
  <cp:lastPrinted>2019-07-29T10:51:00Z</cp:lastPrinted>
  <dcterms:created xsi:type="dcterms:W3CDTF">2020-04-06T11:38:00Z</dcterms:created>
  <dcterms:modified xsi:type="dcterms:W3CDTF">2020-04-15T13:49:00Z</dcterms:modified>
</cp:coreProperties>
</file>