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Spec="center" w:tblpY="444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96C03" w14:paraId="440DBF70" w14:textId="77777777" w:rsidTr="00696C03">
        <w:tc>
          <w:tcPr>
            <w:tcW w:w="9010" w:type="dxa"/>
          </w:tcPr>
          <w:p w14:paraId="748D3AD8" w14:textId="77777777" w:rsidR="00696C03" w:rsidRDefault="00696C03" w:rsidP="00696C03">
            <w:pPr>
              <w:jc w:val="center"/>
            </w:pPr>
            <w:r>
              <w:t>Please add to your person:</w:t>
            </w:r>
          </w:p>
          <w:p w14:paraId="691775C4" w14:textId="77777777" w:rsidR="00696C03" w:rsidRDefault="00696C03" w:rsidP="00696C03">
            <w:pPr>
              <w:jc w:val="center"/>
            </w:pPr>
            <w:r>
              <w:t>hair, eyes, skin colour, work clothes and a name.</w:t>
            </w:r>
          </w:p>
        </w:tc>
      </w:tr>
      <w:tr w:rsidR="00696C03" w14:paraId="38CB7F91" w14:textId="77777777" w:rsidTr="00696C03">
        <w:tc>
          <w:tcPr>
            <w:tcW w:w="9010" w:type="dxa"/>
          </w:tcPr>
          <w:p w14:paraId="5E76005B" w14:textId="77777777" w:rsidR="00696C03" w:rsidRDefault="00696C03" w:rsidP="00696C03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69A7EA1" wp14:editId="4FF8E1BF">
                  <wp:simplePos x="0" y="0"/>
                  <wp:positionH relativeFrom="column">
                    <wp:posOffset>3279986</wp:posOffset>
                  </wp:positionH>
                  <wp:positionV relativeFrom="paragraph">
                    <wp:posOffset>55386</wp:posOffset>
                  </wp:positionV>
                  <wp:extent cx="1823085" cy="3992880"/>
                  <wp:effectExtent l="0" t="0" r="5715" b="0"/>
                  <wp:wrapTight wrapText="bothSides">
                    <wp:wrapPolygon edited="0">
                      <wp:start x="0" y="0"/>
                      <wp:lineTo x="0" y="21504"/>
                      <wp:lineTo x="21517" y="21504"/>
                      <wp:lineTo x="21517" y="0"/>
                      <wp:lineTo x="0" y="0"/>
                    </wp:wrapPolygon>
                  </wp:wrapTight>
                  <wp:docPr id="2" name="Picture 2" descr="A lamp hanging from the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19-10-01 at 21.11.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399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3EBE4ACD" wp14:editId="25486D6C">
                  <wp:simplePos x="0" y="0"/>
                  <wp:positionH relativeFrom="column">
                    <wp:posOffset>480272</wp:posOffset>
                  </wp:positionH>
                  <wp:positionV relativeFrom="paragraph">
                    <wp:posOffset>157198</wp:posOffset>
                  </wp:positionV>
                  <wp:extent cx="1794510" cy="3931920"/>
                  <wp:effectExtent l="0" t="0" r="0" b="5080"/>
                  <wp:wrapTight wrapText="bothSides">
                    <wp:wrapPolygon edited="0">
                      <wp:start x="0" y="0"/>
                      <wp:lineTo x="0" y="21558"/>
                      <wp:lineTo x="21401" y="21558"/>
                      <wp:lineTo x="21401" y="0"/>
                      <wp:lineTo x="0" y="0"/>
                    </wp:wrapPolygon>
                  </wp:wrapTight>
                  <wp:docPr id="1" name="Picture 1" descr="A lamp hanging from the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19-10-01 at 21.11.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393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F886A3" w14:textId="77777777" w:rsidR="00696C03" w:rsidRDefault="00696C03" w:rsidP="00696C03"/>
          <w:p w14:paraId="2C52046A" w14:textId="77777777" w:rsidR="00696C03" w:rsidRDefault="00696C03" w:rsidP="00696C03"/>
          <w:p w14:paraId="6180313F" w14:textId="77777777" w:rsidR="00696C03" w:rsidRDefault="00696C03" w:rsidP="00696C03"/>
          <w:p w14:paraId="0DEE1675" w14:textId="77777777" w:rsidR="00696C03" w:rsidRDefault="00696C03" w:rsidP="00696C03"/>
          <w:p w14:paraId="01E02E72" w14:textId="77777777" w:rsidR="00696C03" w:rsidRDefault="00696C03" w:rsidP="00696C03"/>
          <w:p w14:paraId="106277C6" w14:textId="77777777" w:rsidR="00696C03" w:rsidRDefault="00696C03" w:rsidP="00696C03"/>
          <w:p w14:paraId="2C99AECA" w14:textId="77777777" w:rsidR="00696C03" w:rsidRDefault="00696C03" w:rsidP="00696C03"/>
          <w:p w14:paraId="1ED34D48" w14:textId="77777777" w:rsidR="00696C03" w:rsidRDefault="00696C03" w:rsidP="00696C03"/>
          <w:p w14:paraId="2B488B17" w14:textId="77777777" w:rsidR="00696C03" w:rsidRDefault="00696C03" w:rsidP="00696C03"/>
          <w:p w14:paraId="190CB338" w14:textId="77777777" w:rsidR="00696C03" w:rsidRDefault="00696C03" w:rsidP="00696C03"/>
          <w:p w14:paraId="17443839" w14:textId="77777777" w:rsidR="00696C03" w:rsidRDefault="00696C03" w:rsidP="00696C03"/>
          <w:p w14:paraId="2F2DA41F" w14:textId="77777777" w:rsidR="00696C03" w:rsidRDefault="00696C03" w:rsidP="00696C03"/>
          <w:p w14:paraId="04FE02B2" w14:textId="77777777" w:rsidR="00696C03" w:rsidRDefault="00696C03" w:rsidP="00696C03"/>
          <w:p w14:paraId="1FBA1A71" w14:textId="77777777" w:rsidR="00696C03" w:rsidRDefault="00696C03" w:rsidP="00696C03"/>
          <w:p w14:paraId="4195283C" w14:textId="77777777" w:rsidR="00696C03" w:rsidRDefault="00696C03" w:rsidP="00696C03"/>
          <w:p w14:paraId="12354EB5" w14:textId="77777777" w:rsidR="00696C03" w:rsidRDefault="00696C03" w:rsidP="00696C03"/>
          <w:p w14:paraId="22191F1E" w14:textId="77777777" w:rsidR="00696C03" w:rsidRDefault="00696C03" w:rsidP="00696C03"/>
        </w:tc>
      </w:tr>
      <w:tr w:rsidR="00696C03" w14:paraId="2B43D661" w14:textId="77777777" w:rsidTr="00696C03">
        <w:tc>
          <w:tcPr>
            <w:tcW w:w="9010" w:type="dxa"/>
          </w:tcPr>
          <w:p w14:paraId="71E9A3F5" w14:textId="77777777" w:rsidR="00696C03" w:rsidRDefault="00696C03" w:rsidP="00696C03">
            <w:pPr>
              <w:jc w:val="center"/>
            </w:pPr>
            <w:r>
              <w:t>Can you tell us about the person in the box below?</w:t>
            </w:r>
          </w:p>
        </w:tc>
      </w:tr>
      <w:tr w:rsidR="00696C03" w14:paraId="08CD5310" w14:textId="77777777" w:rsidTr="00696C03">
        <w:trPr>
          <w:trHeight w:val="557"/>
        </w:trPr>
        <w:tc>
          <w:tcPr>
            <w:tcW w:w="9010" w:type="dxa"/>
          </w:tcPr>
          <w:p w14:paraId="64842220" w14:textId="77777777" w:rsidR="00696C03" w:rsidRDefault="00696C03" w:rsidP="00696C03"/>
          <w:p w14:paraId="3C1E0C21" w14:textId="77777777" w:rsidR="00696C03" w:rsidRDefault="00696C03" w:rsidP="00696C03">
            <w:r>
              <w:t>_________________________________________________________________________</w:t>
            </w:r>
          </w:p>
          <w:p w14:paraId="67C4140B" w14:textId="77777777" w:rsidR="00696C03" w:rsidRDefault="00696C03" w:rsidP="00696C03"/>
          <w:p w14:paraId="6841E3D4" w14:textId="77777777" w:rsidR="00696C03" w:rsidRDefault="00696C03" w:rsidP="00696C03">
            <w:r>
              <w:t>_________________________________________________________________________</w:t>
            </w:r>
          </w:p>
          <w:p w14:paraId="42CE2331" w14:textId="77777777" w:rsidR="00696C03" w:rsidRDefault="00696C03" w:rsidP="00696C03"/>
          <w:p w14:paraId="7928ED35" w14:textId="77777777" w:rsidR="00696C03" w:rsidRDefault="00696C03" w:rsidP="00696C03">
            <w:r>
              <w:t>_________________________________________________________________________</w:t>
            </w:r>
          </w:p>
          <w:p w14:paraId="3221055D" w14:textId="77777777" w:rsidR="00696C03" w:rsidRDefault="00696C03" w:rsidP="00696C03"/>
          <w:p w14:paraId="37D7850C" w14:textId="77777777" w:rsidR="00696C03" w:rsidRDefault="00696C03" w:rsidP="00696C03">
            <w:r>
              <w:t>_________________________________________________________________________</w:t>
            </w:r>
          </w:p>
          <w:p w14:paraId="6217E30A" w14:textId="77777777" w:rsidR="00696C03" w:rsidRDefault="00696C03" w:rsidP="00696C03"/>
          <w:p w14:paraId="496DF3FD" w14:textId="77777777" w:rsidR="00696C03" w:rsidRDefault="00696C03" w:rsidP="00696C03">
            <w:r>
              <w:t>_________________________________________________________________________</w:t>
            </w:r>
          </w:p>
          <w:p w14:paraId="1A360655" w14:textId="77777777" w:rsidR="00696C03" w:rsidRDefault="00696C03" w:rsidP="00696C03"/>
          <w:p w14:paraId="259DA10E" w14:textId="77777777" w:rsidR="00696C03" w:rsidRDefault="00696C03" w:rsidP="00696C03">
            <w:r>
              <w:t>_________________________________________________________________________</w:t>
            </w:r>
          </w:p>
          <w:p w14:paraId="2B385614" w14:textId="77777777" w:rsidR="00696C03" w:rsidRDefault="00696C03" w:rsidP="00696C03"/>
          <w:p w14:paraId="2B4AF563" w14:textId="77777777" w:rsidR="00696C03" w:rsidRDefault="00696C03" w:rsidP="00696C03">
            <w:r>
              <w:t>_________________________________________________________________________</w:t>
            </w:r>
          </w:p>
          <w:p w14:paraId="75B4B2AD" w14:textId="77777777" w:rsidR="00696C03" w:rsidRDefault="00696C03" w:rsidP="00696C03"/>
          <w:p w14:paraId="30377D47" w14:textId="77777777" w:rsidR="00696C03" w:rsidRDefault="00696C03" w:rsidP="00696C03">
            <w:r>
              <w:t>_________________________________________________________________________</w:t>
            </w:r>
          </w:p>
          <w:p w14:paraId="5BCDCBF5" w14:textId="77777777" w:rsidR="00696C03" w:rsidRDefault="00696C03" w:rsidP="00696C03"/>
          <w:p w14:paraId="01165491" w14:textId="77777777" w:rsidR="00696C03" w:rsidRDefault="00696C03" w:rsidP="00696C03">
            <w:r>
              <w:t>_________________________________________________________________________</w:t>
            </w:r>
          </w:p>
          <w:p w14:paraId="50B6FAFE" w14:textId="77777777" w:rsidR="00696C03" w:rsidRDefault="00696C03" w:rsidP="00696C03"/>
          <w:p w14:paraId="16C7C495" w14:textId="77777777" w:rsidR="00696C03" w:rsidRDefault="00696C03" w:rsidP="00696C03">
            <w:r>
              <w:t>_________________________________________________________________________</w:t>
            </w:r>
          </w:p>
        </w:tc>
      </w:tr>
    </w:tbl>
    <w:p w14:paraId="47F83280" w14:textId="77777777" w:rsidR="000859E2" w:rsidRDefault="000C08AF"/>
    <w:tbl>
      <w:tblPr>
        <w:tblStyle w:val="TableGrid"/>
        <w:tblpPr w:leftFromText="180" w:rightFromText="180" w:horzAnchor="margin" w:tblpXSpec="center" w:tblpY="444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96C03" w14:paraId="4664A7BD" w14:textId="77777777" w:rsidTr="00F02342">
        <w:tc>
          <w:tcPr>
            <w:tcW w:w="9010" w:type="dxa"/>
          </w:tcPr>
          <w:p w14:paraId="17B6405A" w14:textId="77777777" w:rsidR="00696C03" w:rsidRDefault="00696C03" w:rsidP="00F02342">
            <w:pPr>
              <w:jc w:val="center"/>
            </w:pPr>
            <w:r>
              <w:t>Please add to your person:</w:t>
            </w:r>
          </w:p>
          <w:p w14:paraId="45CF8D18" w14:textId="77777777" w:rsidR="00696C03" w:rsidRDefault="00696C03" w:rsidP="00F02342">
            <w:pPr>
              <w:jc w:val="center"/>
            </w:pPr>
            <w:r>
              <w:t>hair, eyes, skin colour, work clothes and a name.</w:t>
            </w:r>
          </w:p>
        </w:tc>
      </w:tr>
      <w:tr w:rsidR="00696C03" w14:paraId="3F9803A5" w14:textId="77777777" w:rsidTr="00F02342">
        <w:tc>
          <w:tcPr>
            <w:tcW w:w="9010" w:type="dxa"/>
          </w:tcPr>
          <w:p w14:paraId="1E83C538" w14:textId="77777777" w:rsidR="00696C03" w:rsidRDefault="00696C03" w:rsidP="00F02342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D088167" wp14:editId="5A59225C">
                  <wp:simplePos x="0" y="0"/>
                  <wp:positionH relativeFrom="column">
                    <wp:posOffset>3279986</wp:posOffset>
                  </wp:positionH>
                  <wp:positionV relativeFrom="paragraph">
                    <wp:posOffset>55386</wp:posOffset>
                  </wp:positionV>
                  <wp:extent cx="1823085" cy="3992880"/>
                  <wp:effectExtent l="0" t="0" r="5715" b="0"/>
                  <wp:wrapTight wrapText="bothSides">
                    <wp:wrapPolygon edited="0">
                      <wp:start x="0" y="0"/>
                      <wp:lineTo x="0" y="21504"/>
                      <wp:lineTo x="21517" y="21504"/>
                      <wp:lineTo x="21517" y="0"/>
                      <wp:lineTo x="0" y="0"/>
                    </wp:wrapPolygon>
                  </wp:wrapTight>
                  <wp:docPr id="4" name="Picture 4" descr="A lamp hanging from the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19-10-01 at 21.11.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399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28880A60" wp14:editId="0602CE62">
                  <wp:simplePos x="0" y="0"/>
                  <wp:positionH relativeFrom="column">
                    <wp:posOffset>480272</wp:posOffset>
                  </wp:positionH>
                  <wp:positionV relativeFrom="paragraph">
                    <wp:posOffset>157198</wp:posOffset>
                  </wp:positionV>
                  <wp:extent cx="1794510" cy="3931920"/>
                  <wp:effectExtent l="0" t="0" r="0" b="5080"/>
                  <wp:wrapTight wrapText="bothSides">
                    <wp:wrapPolygon edited="0">
                      <wp:start x="0" y="0"/>
                      <wp:lineTo x="0" y="21558"/>
                      <wp:lineTo x="21401" y="21558"/>
                      <wp:lineTo x="21401" y="0"/>
                      <wp:lineTo x="0" y="0"/>
                    </wp:wrapPolygon>
                  </wp:wrapTight>
                  <wp:docPr id="6" name="Picture 6" descr="A lamp hanging from the ce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19-10-01 at 21.11.0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393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31BABA" w14:textId="77777777" w:rsidR="00696C03" w:rsidRDefault="00696C03" w:rsidP="00F02342"/>
          <w:p w14:paraId="4ED5530D" w14:textId="77777777" w:rsidR="00696C03" w:rsidRDefault="00696C03" w:rsidP="00F02342"/>
          <w:p w14:paraId="68DFFF9F" w14:textId="77777777" w:rsidR="00696C03" w:rsidRDefault="00696C03" w:rsidP="00F02342"/>
          <w:p w14:paraId="745E7829" w14:textId="77777777" w:rsidR="00696C03" w:rsidRDefault="00696C03" w:rsidP="00F02342"/>
          <w:p w14:paraId="6734B155" w14:textId="77777777" w:rsidR="00696C03" w:rsidRDefault="00696C03" w:rsidP="00F02342"/>
          <w:p w14:paraId="6B83EE35" w14:textId="77777777" w:rsidR="00696C03" w:rsidRDefault="00696C03" w:rsidP="00F02342"/>
          <w:p w14:paraId="3F564969" w14:textId="77777777" w:rsidR="00696C03" w:rsidRDefault="00696C03" w:rsidP="00F02342"/>
          <w:p w14:paraId="6C4B192F" w14:textId="77777777" w:rsidR="00696C03" w:rsidRDefault="00696C03" w:rsidP="00F02342"/>
          <w:p w14:paraId="18120A53" w14:textId="77777777" w:rsidR="00696C03" w:rsidRDefault="00696C03" w:rsidP="00F02342"/>
          <w:p w14:paraId="0722DB83" w14:textId="77777777" w:rsidR="00696C03" w:rsidRDefault="00696C03" w:rsidP="00F02342"/>
          <w:p w14:paraId="5F4BDD65" w14:textId="77777777" w:rsidR="00696C03" w:rsidRDefault="00696C03" w:rsidP="00F02342"/>
          <w:p w14:paraId="7C795D5B" w14:textId="77777777" w:rsidR="00696C03" w:rsidRDefault="00696C03" w:rsidP="00F02342"/>
          <w:p w14:paraId="56FF5AF4" w14:textId="77777777" w:rsidR="00696C03" w:rsidRDefault="00696C03" w:rsidP="00F02342"/>
          <w:p w14:paraId="1D5115E3" w14:textId="77777777" w:rsidR="00696C03" w:rsidRDefault="00696C03" w:rsidP="00F02342"/>
          <w:p w14:paraId="4AC177BC" w14:textId="77777777" w:rsidR="00696C03" w:rsidRDefault="00696C03" w:rsidP="00F02342"/>
          <w:p w14:paraId="7B1B5211" w14:textId="77777777" w:rsidR="00696C03" w:rsidRDefault="00696C03" w:rsidP="00F02342"/>
          <w:p w14:paraId="62285028" w14:textId="77777777" w:rsidR="00696C03" w:rsidRDefault="00696C03" w:rsidP="00F02342"/>
        </w:tc>
      </w:tr>
      <w:tr w:rsidR="00696C03" w14:paraId="70A7B2AA" w14:textId="77777777" w:rsidTr="00F02342">
        <w:tc>
          <w:tcPr>
            <w:tcW w:w="9010" w:type="dxa"/>
          </w:tcPr>
          <w:p w14:paraId="45D0A71C" w14:textId="77777777" w:rsidR="00696C03" w:rsidRDefault="00696C03" w:rsidP="00F02342">
            <w:pPr>
              <w:jc w:val="center"/>
            </w:pPr>
            <w:r>
              <w:t>Can you tell us about the person in the box below?</w:t>
            </w:r>
          </w:p>
        </w:tc>
      </w:tr>
      <w:tr w:rsidR="00696C03" w14:paraId="421E55DF" w14:textId="77777777" w:rsidTr="00F02342">
        <w:trPr>
          <w:trHeight w:val="557"/>
        </w:trPr>
        <w:tc>
          <w:tcPr>
            <w:tcW w:w="9010" w:type="dxa"/>
          </w:tcPr>
          <w:p w14:paraId="6C7E0743" w14:textId="77777777" w:rsidR="00696C03" w:rsidRDefault="00696C03" w:rsidP="00F02342"/>
          <w:p w14:paraId="39E97792" w14:textId="77777777" w:rsidR="00696C03" w:rsidRDefault="00696C03" w:rsidP="00F02342">
            <w:r>
              <w:t>_________________________________________________________________________</w:t>
            </w:r>
          </w:p>
          <w:p w14:paraId="4C9CFAF9" w14:textId="77777777" w:rsidR="00696C03" w:rsidRDefault="00696C03" w:rsidP="00F02342"/>
          <w:p w14:paraId="3D55019E" w14:textId="77777777" w:rsidR="00696C03" w:rsidRDefault="00696C03" w:rsidP="00F02342">
            <w:r>
              <w:t>_________________________________________________________________________</w:t>
            </w:r>
          </w:p>
          <w:p w14:paraId="012BD81A" w14:textId="77777777" w:rsidR="00696C03" w:rsidRDefault="00696C03" w:rsidP="00F02342"/>
          <w:p w14:paraId="0A0E1EC9" w14:textId="77777777" w:rsidR="00696C03" w:rsidRDefault="00696C03" w:rsidP="00F02342">
            <w:r>
              <w:t>_________________________________________________________________________</w:t>
            </w:r>
          </w:p>
          <w:p w14:paraId="5ABFC77B" w14:textId="77777777" w:rsidR="00696C03" w:rsidRDefault="00696C03" w:rsidP="00F02342"/>
          <w:p w14:paraId="0A54A373" w14:textId="77777777" w:rsidR="00696C03" w:rsidRDefault="00696C03" w:rsidP="00F02342">
            <w:r>
              <w:t>_________________________________________________________________________</w:t>
            </w:r>
          </w:p>
          <w:p w14:paraId="6C0F21D4" w14:textId="77777777" w:rsidR="00696C03" w:rsidRDefault="00696C03" w:rsidP="00F02342"/>
          <w:p w14:paraId="1B91C4EB" w14:textId="77777777" w:rsidR="00696C03" w:rsidRDefault="00696C03" w:rsidP="00F02342">
            <w:r>
              <w:t>_________________________________________________________________________</w:t>
            </w:r>
          </w:p>
          <w:p w14:paraId="423C2B6F" w14:textId="77777777" w:rsidR="00696C03" w:rsidRDefault="00696C03" w:rsidP="00F02342"/>
          <w:p w14:paraId="195B26C8" w14:textId="77777777" w:rsidR="00696C03" w:rsidRDefault="00696C03" w:rsidP="00F02342">
            <w:r>
              <w:t>_________________________________________________________________________</w:t>
            </w:r>
          </w:p>
          <w:p w14:paraId="58EB77E2" w14:textId="77777777" w:rsidR="00696C03" w:rsidRDefault="00696C03" w:rsidP="00F02342"/>
          <w:p w14:paraId="5C62FFE7" w14:textId="77777777" w:rsidR="00696C03" w:rsidRDefault="00696C03" w:rsidP="00F02342">
            <w:r>
              <w:t>_________________________________________________________________________</w:t>
            </w:r>
          </w:p>
          <w:p w14:paraId="5D0022D9" w14:textId="77777777" w:rsidR="00696C03" w:rsidRDefault="00696C03" w:rsidP="00F02342"/>
          <w:p w14:paraId="6945C82E" w14:textId="77777777" w:rsidR="00696C03" w:rsidRDefault="00696C03" w:rsidP="00F02342">
            <w:r>
              <w:t>_________________________________________________________________________</w:t>
            </w:r>
          </w:p>
          <w:p w14:paraId="351D7563" w14:textId="77777777" w:rsidR="00696C03" w:rsidRDefault="00696C03" w:rsidP="00F02342"/>
          <w:p w14:paraId="462D274A" w14:textId="77777777" w:rsidR="00696C03" w:rsidRDefault="00696C03" w:rsidP="00F02342">
            <w:r>
              <w:t>_________________________________________________________________________</w:t>
            </w:r>
          </w:p>
          <w:p w14:paraId="4D4910EF" w14:textId="77777777" w:rsidR="00696C03" w:rsidRDefault="00696C03" w:rsidP="00F02342"/>
          <w:p w14:paraId="071B6C81" w14:textId="77777777" w:rsidR="00696C03" w:rsidRDefault="00696C03" w:rsidP="00F02342">
            <w:r>
              <w:t>_________________________________________________________________________</w:t>
            </w:r>
          </w:p>
        </w:tc>
      </w:tr>
      <w:tr w:rsidR="00696C03" w14:paraId="14523A9A" w14:textId="77777777" w:rsidTr="00F02342">
        <w:tc>
          <w:tcPr>
            <w:tcW w:w="9010" w:type="dxa"/>
          </w:tcPr>
          <w:p w14:paraId="20D13104" w14:textId="77777777" w:rsidR="00696C03" w:rsidRDefault="00696C03" w:rsidP="00F02342">
            <w:pPr>
              <w:jc w:val="center"/>
            </w:pPr>
            <w:r>
              <w:lastRenderedPageBreak/>
              <w:t>Pupil Voice</w:t>
            </w:r>
          </w:p>
        </w:tc>
      </w:tr>
      <w:tr w:rsidR="00696C03" w14:paraId="7560E91A" w14:textId="77777777" w:rsidTr="00F02342">
        <w:tc>
          <w:tcPr>
            <w:tcW w:w="9010" w:type="dxa"/>
          </w:tcPr>
          <w:p w14:paraId="319ED8BF" w14:textId="77777777" w:rsidR="00696C03" w:rsidRDefault="00696C03" w:rsidP="00F02342"/>
          <w:p w14:paraId="35EDF712" w14:textId="77777777" w:rsidR="00696C03" w:rsidRDefault="00696C03" w:rsidP="00F02342"/>
          <w:p w14:paraId="052C45A9" w14:textId="77777777" w:rsidR="00696C03" w:rsidRDefault="00696C03" w:rsidP="00F02342"/>
          <w:p w14:paraId="0E7908E3" w14:textId="77777777" w:rsidR="00696C03" w:rsidRDefault="00696C03" w:rsidP="00F02342"/>
          <w:p w14:paraId="5456B18C" w14:textId="77777777" w:rsidR="00696C03" w:rsidRDefault="00696C03" w:rsidP="00F02342">
            <w:bookmarkStart w:id="0" w:name="_GoBack"/>
            <w:bookmarkEnd w:id="0"/>
          </w:p>
          <w:p w14:paraId="1CE633D5" w14:textId="77777777" w:rsidR="00696C03" w:rsidRDefault="00696C03" w:rsidP="00F02342"/>
          <w:p w14:paraId="465F4267" w14:textId="77777777" w:rsidR="00696C03" w:rsidRDefault="00696C03" w:rsidP="00F02342"/>
          <w:p w14:paraId="4F8342F5" w14:textId="77777777" w:rsidR="00696C03" w:rsidRDefault="00696C03" w:rsidP="00F02342"/>
          <w:p w14:paraId="79AC8D2A" w14:textId="77777777" w:rsidR="00696C03" w:rsidRDefault="00696C03" w:rsidP="00F02342"/>
          <w:p w14:paraId="6BB06E21" w14:textId="77777777" w:rsidR="00696C03" w:rsidRDefault="00696C03" w:rsidP="00F02342"/>
          <w:p w14:paraId="6A7DDB27" w14:textId="77777777" w:rsidR="00696C03" w:rsidRDefault="00696C03" w:rsidP="00F02342"/>
          <w:p w14:paraId="794D480C" w14:textId="77777777" w:rsidR="00696C03" w:rsidRDefault="00696C03" w:rsidP="00F02342"/>
          <w:p w14:paraId="24D1EF3E" w14:textId="77777777" w:rsidR="00696C03" w:rsidRDefault="00696C03" w:rsidP="00F02342"/>
          <w:p w14:paraId="24D3F32B" w14:textId="77777777" w:rsidR="00696C03" w:rsidRDefault="00696C03" w:rsidP="00F02342"/>
          <w:p w14:paraId="722483B2" w14:textId="77777777" w:rsidR="00696C03" w:rsidRDefault="00696C03" w:rsidP="00F02342"/>
          <w:p w14:paraId="7DDD4403" w14:textId="77777777" w:rsidR="00696C03" w:rsidRDefault="00696C03" w:rsidP="00F02342"/>
          <w:p w14:paraId="2C872D23" w14:textId="77777777" w:rsidR="00696C03" w:rsidRDefault="00696C03" w:rsidP="00F02342"/>
          <w:p w14:paraId="58DB6FE7" w14:textId="77777777" w:rsidR="00696C03" w:rsidRDefault="00696C03" w:rsidP="00F02342"/>
        </w:tc>
      </w:tr>
      <w:tr w:rsidR="00696C03" w14:paraId="7AA87EFC" w14:textId="77777777" w:rsidTr="00F02342">
        <w:tc>
          <w:tcPr>
            <w:tcW w:w="9010" w:type="dxa"/>
          </w:tcPr>
          <w:p w14:paraId="21DB71C6" w14:textId="77777777" w:rsidR="00696C03" w:rsidRDefault="00696C03" w:rsidP="00F02342">
            <w:pPr>
              <w:jc w:val="center"/>
            </w:pPr>
            <w:r>
              <w:t>Teacher Notes</w:t>
            </w:r>
          </w:p>
        </w:tc>
      </w:tr>
      <w:tr w:rsidR="00696C03" w14:paraId="103C829C" w14:textId="77777777" w:rsidTr="00F02342">
        <w:trPr>
          <w:trHeight w:val="557"/>
        </w:trPr>
        <w:tc>
          <w:tcPr>
            <w:tcW w:w="9010" w:type="dxa"/>
          </w:tcPr>
          <w:p w14:paraId="2D1C8362" w14:textId="77777777" w:rsidR="00696C03" w:rsidRDefault="00696C03" w:rsidP="00F02342"/>
          <w:p w14:paraId="39E90791" w14:textId="77777777" w:rsidR="00696C03" w:rsidRDefault="00696C03" w:rsidP="00F02342">
            <w:r>
              <w:t>_________________________________________________________________________</w:t>
            </w:r>
          </w:p>
          <w:p w14:paraId="3BD40BA9" w14:textId="77777777" w:rsidR="00696C03" w:rsidRDefault="00696C03" w:rsidP="00F02342"/>
          <w:p w14:paraId="50D01EE5" w14:textId="77777777" w:rsidR="00696C03" w:rsidRDefault="00696C03" w:rsidP="00F02342">
            <w:r>
              <w:t>_________________________________________________________________________</w:t>
            </w:r>
          </w:p>
          <w:p w14:paraId="5B3E227D" w14:textId="77777777" w:rsidR="00696C03" w:rsidRDefault="00696C03" w:rsidP="00F02342"/>
          <w:p w14:paraId="79BDF371" w14:textId="77777777" w:rsidR="00696C03" w:rsidRDefault="00696C03" w:rsidP="00F02342">
            <w:r>
              <w:t>_________________________________________________________________________</w:t>
            </w:r>
          </w:p>
          <w:p w14:paraId="073134AF" w14:textId="77777777" w:rsidR="00696C03" w:rsidRDefault="00696C03" w:rsidP="00F02342"/>
          <w:p w14:paraId="05BED028" w14:textId="77777777" w:rsidR="00696C03" w:rsidRDefault="00696C03" w:rsidP="00F02342">
            <w:r>
              <w:t>_________________________________________________________________________</w:t>
            </w:r>
          </w:p>
          <w:p w14:paraId="044432F3" w14:textId="77777777" w:rsidR="00696C03" w:rsidRDefault="00696C03" w:rsidP="00F02342"/>
          <w:p w14:paraId="47635265" w14:textId="77777777" w:rsidR="00696C03" w:rsidRDefault="00696C03" w:rsidP="00F02342">
            <w:r>
              <w:t>_________________________________________________________________________</w:t>
            </w:r>
          </w:p>
          <w:p w14:paraId="485CB66C" w14:textId="77777777" w:rsidR="00696C03" w:rsidRDefault="00696C03" w:rsidP="00F02342"/>
          <w:p w14:paraId="27CF1CE3" w14:textId="77777777" w:rsidR="00696C03" w:rsidRDefault="00696C03" w:rsidP="00F02342">
            <w:r>
              <w:t>_________________________________________________________________________</w:t>
            </w:r>
          </w:p>
          <w:p w14:paraId="4F93E729" w14:textId="77777777" w:rsidR="00696C03" w:rsidRDefault="00696C03" w:rsidP="00F02342"/>
          <w:p w14:paraId="781800A9" w14:textId="77777777" w:rsidR="00696C03" w:rsidRDefault="00696C03" w:rsidP="00F02342">
            <w:r>
              <w:t>_________________________________________________________________________</w:t>
            </w:r>
          </w:p>
          <w:p w14:paraId="4BDE3B65" w14:textId="77777777" w:rsidR="00696C03" w:rsidRDefault="00696C03" w:rsidP="00F02342"/>
          <w:p w14:paraId="27997007" w14:textId="77777777" w:rsidR="00696C03" w:rsidRDefault="00696C03" w:rsidP="00F02342">
            <w:r>
              <w:t>_________________________________________________________________________</w:t>
            </w:r>
          </w:p>
          <w:p w14:paraId="446B8A52" w14:textId="77777777" w:rsidR="00696C03" w:rsidRDefault="00696C03" w:rsidP="00F02342"/>
          <w:p w14:paraId="6CA63418" w14:textId="77777777" w:rsidR="00696C03" w:rsidRDefault="00696C03" w:rsidP="00F02342">
            <w:r>
              <w:t>_________________________________________________________________________</w:t>
            </w:r>
          </w:p>
          <w:p w14:paraId="3F29616C" w14:textId="77777777" w:rsidR="00696C03" w:rsidRDefault="00696C03" w:rsidP="00696C03"/>
          <w:p w14:paraId="318B4ADF" w14:textId="77777777" w:rsidR="00696C03" w:rsidRDefault="00696C03" w:rsidP="00696C03">
            <w:r>
              <w:t>_________________________________________________________________________</w:t>
            </w:r>
          </w:p>
          <w:p w14:paraId="47C4104C" w14:textId="77777777" w:rsidR="00696C03" w:rsidRDefault="00696C03" w:rsidP="00696C03"/>
          <w:p w14:paraId="47B211CB" w14:textId="77777777" w:rsidR="00696C03" w:rsidRDefault="00696C03" w:rsidP="00696C03">
            <w:r>
              <w:t>_________________________________________________________________________</w:t>
            </w:r>
          </w:p>
          <w:p w14:paraId="15617EF4" w14:textId="77777777" w:rsidR="00696C03" w:rsidRDefault="00696C03" w:rsidP="00696C03"/>
          <w:p w14:paraId="585000D3" w14:textId="77777777" w:rsidR="00696C03" w:rsidRDefault="00696C03" w:rsidP="00696C03">
            <w:r>
              <w:t>_________________________________________________________________________</w:t>
            </w:r>
          </w:p>
        </w:tc>
      </w:tr>
    </w:tbl>
    <w:p w14:paraId="7C6B59FC" w14:textId="77777777" w:rsidR="00696C03" w:rsidRDefault="00696C03"/>
    <w:sectPr w:rsidR="00696C03" w:rsidSect="003154B2">
      <w:headerReference w:type="default" r:id="rId7"/>
      <w:footerReference w:type="default" r:id="rId8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1313F" w14:textId="77777777" w:rsidR="00696C03" w:rsidRDefault="00696C03" w:rsidP="003154B2">
      <w:r>
        <w:separator/>
      </w:r>
    </w:p>
  </w:endnote>
  <w:endnote w:type="continuationSeparator" w:id="0">
    <w:p w14:paraId="4CBC5AEE" w14:textId="77777777" w:rsidR="00696C03" w:rsidRDefault="00696C03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80AD9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3FE30A0" wp14:editId="699C2D7C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2789D334" wp14:editId="6D782D9B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67A8A98" wp14:editId="1623C9A8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44EB8B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4431E" w14:textId="77777777" w:rsidR="00696C03" w:rsidRDefault="00696C03" w:rsidP="003154B2">
      <w:r>
        <w:separator/>
      </w:r>
    </w:p>
  </w:footnote>
  <w:footnote w:type="continuationSeparator" w:id="0">
    <w:p w14:paraId="7E478DE3" w14:textId="77777777" w:rsidR="00696C03" w:rsidRDefault="00696C03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EE909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5C045C7" wp14:editId="534321DF">
          <wp:simplePos x="0" y="0"/>
          <wp:positionH relativeFrom="margin">
            <wp:posOffset>2457450</wp:posOffset>
          </wp:positionH>
          <wp:positionV relativeFrom="paragraph">
            <wp:posOffset>-352425</wp:posOffset>
          </wp:positionV>
          <wp:extent cx="657225" cy="657225"/>
          <wp:effectExtent l="0" t="0" r="9525" b="9525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324" cy="657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03"/>
    <w:rsid w:val="000C08AF"/>
    <w:rsid w:val="00133792"/>
    <w:rsid w:val="001E3D64"/>
    <w:rsid w:val="003154B2"/>
    <w:rsid w:val="005017C3"/>
    <w:rsid w:val="005116DD"/>
    <w:rsid w:val="00696C03"/>
    <w:rsid w:val="008B0D37"/>
    <w:rsid w:val="00A30118"/>
    <w:rsid w:val="00B11397"/>
    <w:rsid w:val="00CA0708"/>
    <w:rsid w:val="00CB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02D07"/>
  <w14:defaultImageDpi w14:val="32767"/>
  <w15:chartTrackingRefBased/>
  <w15:docId w15:val="{A3BF3CD7-053E-FF4F-BF53-8AFFA55A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69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62FD39C3</Template>
  <TotalTime>0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3</cp:revision>
  <dcterms:created xsi:type="dcterms:W3CDTF">2019-10-01T20:14:00Z</dcterms:created>
  <dcterms:modified xsi:type="dcterms:W3CDTF">2019-10-03T16:44:00Z</dcterms:modified>
</cp:coreProperties>
</file>