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BA5CE" w14:textId="77777777" w:rsidR="00444E53" w:rsidRPr="00633F32" w:rsidRDefault="00444E53" w:rsidP="009C4CCF">
      <w:pPr>
        <w:rPr>
          <w:b/>
          <w:bCs/>
          <w:sz w:val="32"/>
          <w:szCs w:val="32"/>
          <w:u w:val="single"/>
        </w:rPr>
      </w:pPr>
    </w:p>
    <w:p w14:paraId="29E483FD" w14:textId="7409E70E" w:rsidR="009C4CCF" w:rsidRDefault="009C4CCF" w:rsidP="009C4CCF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9C4CCF">
        <w:rPr>
          <w:rFonts w:ascii="Comic Sans MS" w:hAnsi="Comic Sans MS"/>
          <w:b/>
          <w:bCs/>
          <w:sz w:val="40"/>
          <w:szCs w:val="40"/>
          <w:u w:val="single"/>
        </w:rPr>
        <w:t>My S</w:t>
      </w:r>
      <w:r w:rsidR="00440ADA">
        <w:rPr>
          <w:rFonts w:ascii="Comic Sans MS" w:hAnsi="Comic Sans MS"/>
          <w:b/>
          <w:bCs/>
          <w:sz w:val="40"/>
          <w:szCs w:val="40"/>
          <w:u w:val="single"/>
        </w:rPr>
        <w:t>pecial</w:t>
      </w:r>
      <w:r w:rsidRPr="009C4CCF">
        <w:rPr>
          <w:rFonts w:ascii="Comic Sans MS" w:hAnsi="Comic Sans MS"/>
          <w:b/>
          <w:bCs/>
          <w:sz w:val="40"/>
          <w:szCs w:val="40"/>
          <w:u w:val="single"/>
        </w:rPr>
        <w:t xml:space="preserve"> Qualities</w:t>
      </w:r>
    </w:p>
    <w:p w14:paraId="3EA84492" w14:textId="2CC4D0E6" w:rsidR="009C4CCF" w:rsidRPr="009C4CCF" w:rsidRDefault="009C4CCF" w:rsidP="008A5D39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9C4CCF">
        <w:rPr>
          <w:rFonts w:ascii="Comic Sans MS" w:hAnsi="Comic Sans MS"/>
          <w:b/>
          <w:bCs/>
          <w:sz w:val="28"/>
          <w:szCs w:val="28"/>
        </w:rPr>
        <w:t>S</w:t>
      </w:r>
      <w:r w:rsidR="00440ADA">
        <w:rPr>
          <w:rFonts w:ascii="Comic Sans MS" w:hAnsi="Comic Sans MS"/>
          <w:b/>
          <w:bCs/>
          <w:sz w:val="28"/>
          <w:szCs w:val="28"/>
        </w:rPr>
        <w:t>pecial</w:t>
      </w:r>
      <w:r w:rsidRPr="009C4CCF">
        <w:rPr>
          <w:rFonts w:ascii="Comic Sans MS" w:hAnsi="Comic Sans MS"/>
          <w:b/>
          <w:bCs/>
          <w:sz w:val="28"/>
          <w:szCs w:val="28"/>
        </w:rPr>
        <w:t xml:space="preserve"> quality chosen by my friend: </w:t>
      </w:r>
      <w:r>
        <w:rPr>
          <w:rFonts w:ascii="Comic Sans MS" w:hAnsi="Comic Sans MS"/>
          <w:b/>
          <w:bCs/>
          <w:sz w:val="28"/>
          <w:szCs w:val="28"/>
        </w:rPr>
        <w:t>_____________</w:t>
      </w:r>
    </w:p>
    <w:p w14:paraId="585B6FB3" w14:textId="77777777" w:rsidR="009C4CCF" w:rsidRDefault="009C4CCF" w:rsidP="008A5D39">
      <w:pPr>
        <w:jc w:val="center"/>
        <w:rPr>
          <w:b/>
          <w:bCs/>
          <w:sz w:val="40"/>
          <w:szCs w:val="40"/>
          <w:u w:val="single"/>
        </w:rPr>
      </w:pPr>
    </w:p>
    <w:p w14:paraId="46D91DFD" w14:textId="77777777" w:rsidR="008A5D39" w:rsidRPr="009B0413" w:rsidRDefault="009C4CCF" w:rsidP="008A5D3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9ADE2" wp14:editId="3B808C98">
                <wp:simplePos x="0" y="0"/>
                <wp:positionH relativeFrom="column">
                  <wp:posOffset>-889000</wp:posOffset>
                </wp:positionH>
                <wp:positionV relativeFrom="paragraph">
                  <wp:posOffset>243511</wp:posOffset>
                </wp:positionV>
                <wp:extent cx="7489497" cy="6798003"/>
                <wp:effectExtent l="88900" t="88900" r="92710" b="7302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9497" cy="6798003"/>
                        </a:xfrm>
                        <a:prstGeom prst="star5">
                          <a:avLst/>
                        </a:prstGeom>
                        <a:noFill/>
                        <a:ln w="4762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74D8" id="5-point Star 1" o:spid="_x0000_s1026" style="position:absolute;margin-left:-70pt;margin-top:19.15pt;width:589.7pt;height:53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9497,6798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" path="m8,2596599r2860741,19l3744749,r883999,2596618l7489489,2596599,5175090,4201379r884035,2596607l3744749,5193176,1430372,6797986,2314407,4201379,8,2596599xe" filled="f" strokecolor="#bf8f00 [2407]" strokeweight="3.75pt">
                <v:stroke joinstyle="miter"/>
                <v:path arrowok="t" o:connecttype="custom" o:connectlocs="8,2596599;2860749,2596618;3744749,0;4628748,2596618;7489489,2596599;5175090,4201379;6059125,6797986;3744749,5193176;1430372,6797986;2314407,4201379;8,2596599" o:connectangles="0,0,0,0,0,0,0,0,0,0,0"/>
              </v:shape>
            </w:pict>
          </mc:Fallback>
        </mc:AlternateContent>
      </w:r>
    </w:p>
    <w:sectPr w:rsidR="008A5D39" w:rsidRPr="009B0413" w:rsidSect="00D13883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CC1A0" w14:textId="77777777" w:rsidR="00AC7791" w:rsidRDefault="00AC7791" w:rsidP="00466AF9">
      <w:r>
        <w:separator/>
      </w:r>
    </w:p>
  </w:endnote>
  <w:endnote w:type="continuationSeparator" w:id="0">
    <w:p w14:paraId="67010329" w14:textId="77777777" w:rsidR="00AC7791" w:rsidRDefault="00AC7791" w:rsidP="00466AF9">
      <w:r>
        <w:continuationSeparator/>
      </w:r>
    </w:p>
  </w:endnote>
  <w:endnote w:type="continuationNotice" w:id="1">
    <w:p w14:paraId="23C7A54B" w14:textId="77777777" w:rsidR="00AC7791" w:rsidRDefault="00AC77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BF240" w14:textId="77777777" w:rsidR="00466AF9" w:rsidRDefault="0009321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DE25A2C" wp14:editId="3FA9F6B8">
          <wp:simplePos x="0" y="0"/>
          <wp:positionH relativeFrom="column">
            <wp:posOffset>2010285</wp:posOffset>
          </wp:positionH>
          <wp:positionV relativeFrom="paragraph">
            <wp:posOffset>-190814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766AB52D" wp14:editId="76B5725C">
          <wp:simplePos x="0" y="0"/>
          <wp:positionH relativeFrom="column">
            <wp:posOffset>-553437</wp:posOffset>
          </wp:positionH>
          <wp:positionV relativeFrom="paragraph">
            <wp:posOffset>-73237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9F12CBC" wp14:editId="244DDEC6">
          <wp:simplePos x="0" y="0"/>
          <wp:positionH relativeFrom="column">
            <wp:posOffset>4436322</wp:posOffset>
          </wp:positionH>
          <wp:positionV relativeFrom="paragraph">
            <wp:posOffset>-103435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C2C9E" w14:textId="77777777" w:rsidR="00AC7791" w:rsidRDefault="00AC7791" w:rsidP="00466AF9">
      <w:r>
        <w:separator/>
      </w:r>
    </w:p>
  </w:footnote>
  <w:footnote w:type="continuationSeparator" w:id="0">
    <w:p w14:paraId="7CF68BCB" w14:textId="77777777" w:rsidR="00AC7791" w:rsidRDefault="00AC7791" w:rsidP="00466AF9">
      <w:r>
        <w:continuationSeparator/>
      </w:r>
    </w:p>
  </w:footnote>
  <w:footnote w:type="continuationNotice" w:id="1">
    <w:p w14:paraId="43C8F57D" w14:textId="77777777" w:rsidR="00AC7791" w:rsidRDefault="00AC77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AD76C" w14:textId="77777777" w:rsidR="00466AF9" w:rsidRDefault="00466A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FAC1779" wp14:editId="580D3620">
          <wp:simplePos x="0" y="0"/>
          <wp:positionH relativeFrom="column">
            <wp:posOffset>2527190</wp:posOffset>
          </wp:positionH>
          <wp:positionV relativeFrom="paragraph">
            <wp:posOffset>-355600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BE8"/>
    <w:multiLevelType w:val="hybridMultilevel"/>
    <w:tmpl w:val="0290B81C"/>
    <w:lvl w:ilvl="0" w:tplc="F42607B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B01"/>
    <w:multiLevelType w:val="hybridMultilevel"/>
    <w:tmpl w:val="ED4E88DE"/>
    <w:lvl w:ilvl="0" w:tplc="C454430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CCF"/>
    <w:rsid w:val="00004B10"/>
    <w:rsid w:val="00020891"/>
    <w:rsid w:val="00020BE2"/>
    <w:rsid w:val="000239F3"/>
    <w:rsid w:val="0002705F"/>
    <w:rsid w:val="00030AFC"/>
    <w:rsid w:val="00032517"/>
    <w:rsid w:val="00062385"/>
    <w:rsid w:val="00062EDE"/>
    <w:rsid w:val="00065047"/>
    <w:rsid w:val="00067C85"/>
    <w:rsid w:val="00082788"/>
    <w:rsid w:val="00087074"/>
    <w:rsid w:val="00090CCB"/>
    <w:rsid w:val="0009295D"/>
    <w:rsid w:val="00093213"/>
    <w:rsid w:val="000A2337"/>
    <w:rsid w:val="000B5644"/>
    <w:rsid w:val="000B6FDA"/>
    <w:rsid w:val="000D5830"/>
    <w:rsid w:val="000E2E2E"/>
    <w:rsid w:val="000E7010"/>
    <w:rsid w:val="000F272D"/>
    <w:rsid w:val="000F6847"/>
    <w:rsid w:val="00103959"/>
    <w:rsid w:val="00104E1A"/>
    <w:rsid w:val="0011240C"/>
    <w:rsid w:val="001174B2"/>
    <w:rsid w:val="00126524"/>
    <w:rsid w:val="00133792"/>
    <w:rsid w:val="001A2AFC"/>
    <w:rsid w:val="001A4FA1"/>
    <w:rsid w:val="001A75A1"/>
    <w:rsid w:val="001B5443"/>
    <w:rsid w:val="00216691"/>
    <w:rsid w:val="00224B11"/>
    <w:rsid w:val="002315A8"/>
    <w:rsid w:val="002370B8"/>
    <w:rsid w:val="0024074C"/>
    <w:rsid w:val="00247306"/>
    <w:rsid w:val="0025543C"/>
    <w:rsid w:val="002567BB"/>
    <w:rsid w:val="00261438"/>
    <w:rsid w:val="0026613A"/>
    <w:rsid w:val="00282D62"/>
    <w:rsid w:val="00286B8F"/>
    <w:rsid w:val="002A54A8"/>
    <w:rsid w:val="002C6A20"/>
    <w:rsid w:val="002C701E"/>
    <w:rsid w:val="002D55EA"/>
    <w:rsid w:val="002E6F07"/>
    <w:rsid w:val="002F084B"/>
    <w:rsid w:val="002F1256"/>
    <w:rsid w:val="002F6BC1"/>
    <w:rsid w:val="00307CDE"/>
    <w:rsid w:val="00325E5C"/>
    <w:rsid w:val="003269C6"/>
    <w:rsid w:val="0033094A"/>
    <w:rsid w:val="003327EB"/>
    <w:rsid w:val="003439BD"/>
    <w:rsid w:val="003536E1"/>
    <w:rsid w:val="00357AA5"/>
    <w:rsid w:val="00361B4C"/>
    <w:rsid w:val="00363A80"/>
    <w:rsid w:val="003726B4"/>
    <w:rsid w:val="00387B3E"/>
    <w:rsid w:val="003A75B2"/>
    <w:rsid w:val="003B37C1"/>
    <w:rsid w:val="003B4555"/>
    <w:rsid w:val="003B61C3"/>
    <w:rsid w:val="003B64DF"/>
    <w:rsid w:val="003C2E47"/>
    <w:rsid w:val="003C5E71"/>
    <w:rsid w:val="003D3842"/>
    <w:rsid w:val="003D7CD1"/>
    <w:rsid w:val="0040225B"/>
    <w:rsid w:val="0040590D"/>
    <w:rsid w:val="004105B1"/>
    <w:rsid w:val="0042613E"/>
    <w:rsid w:val="00435446"/>
    <w:rsid w:val="00440ADA"/>
    <w:rsid w:val="00444E53"/>
    <w:rsid w:val="00445932"/>
    <w:rsid w:val="00452B9E"/>
    <w:rsid w:val="00455AAE"/>
    <w:rsid w:val="00460438"/>
    <w:rsid w:val="00466AF9"/>
    <w:rsid w:val="00481C22"/>
    <w:rsid w:val="00497CB4"/>
    <w:rsid w:val="004A6C5D"/>
    <w:rsid w:val="004B5B0A"/>
    <w:rsid w:val="004C51EE"/>
    <w:rsid w:val="004D379B"/>
    <w:rsid w:val="004E1433"/>
    <w:rsid w:val="004E18A8"/>
    <w:rsid w:val="004E250D"/>
    <w:rsid w:val="005017C3"/>
    <w:rsid w:val="00506B15"/>
    <w:rsid w:val="00507CB0"/>
    <w:rsid w:val="0051430A"/>
    <w:rsid w:val="00521554"/>
    <w:rsid w:val="005313E3"/>
    <w:rsid w:val="00532039"/>
    <w:rsid w:val="0053486E"/>
    <w:rsid w:val="00565E96"/>
    <w:rsid w:val="005678DB"/>
    <w:rsid w:val="00580CBE"/>
    <w:rsid w:val="005917DB"/>
    <w:rsid w:val="00592386"/>
    <w:rsid w:val="00592A8A"/>
    <w:rsid w:val="005A1CF2"/>
    <w:rsid w:val="005A2611"/>
    <w:rsid w:val="005A55FE"/>
    <w:rsid w:val="005B79E3"/>
    <w:rsid w:val="005D4307"/>
    <w:rsid w:val="005E08E6"/>
    <w:rsid w:val="005E1D2A"/>
    <w:rsid w:val="006003BD"/>
    <w:rsid w:val="00600A1A"/>
    <w:rsid w:val="00602F1D"/>
    <w:rsid w:val="00603766"/>
    <w:rsid w:val="006048A7"/>
    <w:rsid w:val="00605EB4"/>
    <w:rsid w:val="006116A1"/>
    <w:rsid w:val="0062478A"/>
    <w:rsid w:val="0062645F"/>
    <w:rsid w:val="006300E1"/>
    <w:rsid w:val="0063012E"/>
    <w:rsid w:val="00631142"/>
    <w:rsid w:val="00633F32"/>
    <w:rsid w:val="00643815"/>
    <w:rsid w:val="006442B3"/>
    <w:rsid w:val="0066658D"/>
    <w:rsid w:val="006B089D"/>
    <w:rsid w:val="006B583E"/>
    <w:rsid w:val="006B6ACE"/>
    <w:rsid w:val="006C4C17"/>
    <w:rsid w:val="006D2215"/>
    <w:rsid w:val="006E26BC"/>
    <w:rsid w:val="006F1391"/>
    <w:rsid w:val="007076BA"/>
    <w:rsid w:val="00710247"/>
    <w:rsid w:val="007225B0"/>
    <w:rsid w:val="0073258E"/>
    <w:rsid w:val="0073669D"/>
    <w:rsid w:val="00754241"/>
    <w:rsid w:val="00754812"/>
    <w:rsid w:val="00755474"/>
    <w:rsid w:val="0076093D"/>
    <w:rsid w:val="00760C54"/>
    <w:rsid w:val="007824D2"/>
    <w:rsid w:val="007868C2"/>
    <w:rsid w:val="007A69F7"/>
    <w:rsid w:val="007C095C"/>
    <w:rsid w:val="007C5B11"/>
    <w:rsid w:val="007C6AB8"/>
    <w:rsid w:val="007D6F21"/>
    <w:rsid w:val="007F3B12"/>
    <w:rsid w:val="00802621"/>
    <w:rsid w:val="0080479D"/>
    <w:rsid w:val="00810F96"/>
    <w:rsid w:val="00817E41"/>
    <w:rsid w:val="0084267B"/>
    <w:rsid w:val="00843DFD"/>
    <w:rsid w:val="008453E6"/>
    <w:rsid w:val="00846C07"/>
    <w:rsid w:val="00862CE5"/>
    <w:rsid w:val="00864207"/>
    <w:rsid w:val="00870A6D"/>
    <w:rsid w:val="008722F2"/>
    <w:rsid w:val="00880DE2"/>
    <w:rsid w:val="008A3D19"/>
    <w:rsid w:val="008A5D39"/>
    <w:rsid w:val="008A75EA"/>
    <w:rsid w:val="008B0D37"/>
    <w:rsid w:val="008B606F"/>
    <w:rsid w:val="008B6F83"/>
    <w:rsid w:val="008C284D"/>
    <w:rsid w:val="008C5559"/>
    <w:rsid w:val="008E26BC"/>
    <w:rsid w:val="00901DEF"/>
    <w:rsid w:val="00907D50"/>
    <w:rsid w:val="00921B69"/>
    <w:rsid w:val="00924A55"/>
    <w:rsid w:val="00946D8F"/>
    <w:rsid w:val="009473B4"/>
    <w:rsid w:val="009515DF"/>
    <w:rsid w:val="00973926"/>
    <w:rsid w:val="00973DF3"/>
    <w:rsid w:val="009806C1"/>
    <w:rsid w:val="00980ACC"/>
    <w:rsid w:val="00985958"/>
    <w:rsid w:val="009A4C8E"/>
    <w:rsid w:val="009B0413"/>
    <w:rsid w:val="009B39FC"/>
    <w:rsid w:val="009C2AE8"/>
    <w:rsid w:val="009C4CCF"/>
    <w:rsid w:val="009D7EB9"/>
    <w:rsid w:val="009E3A81"/>
    <w:rsid w:val="009E3ED9"/>
    <w:rsid w:val="009E5134"/>
    <w:rsid w:val="009E6D87"/>
    <w:rsid w:val="00A064BB"/>
    <w:rsid w:val="00A12A4D"/>
    <w:rsid w:val="00A17489"/>
    <w:rsid w:val="00A30118"/>
    <w:rsid w:val="00A40ACC"/>
    <w:rsid w:val="00A56E61"/>
    <w:rsid w:val="00A747A1"/>
    <w:rsid w:val="00A766D2"/>
    <w:rsid w:val="00A87A69"/>
    <w:rsid w:val="00A939F3"/>
    <w:rsid w:val="00A94BCB"/>
    <w:rsid w:val="00AA0816"/>
    <w:rsid w:val="00AA1947"/>
    <w:rsid w:val="00AA3AD1"/>
    <w:rsid w:val="00AB595E"/>
    <w:rsid w:val="00AC6B1C"/>
    <w:rsid w:val="00AC7791"/>
    <w:rsid w:val="00AD5E2B"/>
    <w:rsid w:val="00AD7306"/>
    <w:rsid w:val="00AE2C52"/>
    <w:rsid w:val="00AF667E"/>
    <w:rsid w:val="00AF7747"/>
    <w:rsid w:val="00B06047"/>
    <w:rsid w:val="00B11397"/>
    <w:rsid w:val="00B22248"/>
    <w:rsid w:val="00B2742B"/>
    <w:rsid w:val="00B32010"/>
    <w:rsid w:val="00B36374"/>
    <w:rsid w:val="00B37D83"/>
    <w:rsid w:val="00B45793"/>
    <w:rsid w:val="00B54100"/>
    <w:rsid w:val="00B65FC1"/>
    <w:rsid w:val="00B719F1"/>
    <w:rsid w:val="00B76D8C"/>
    <w:rsid w:val="00B87368"/>
    <w:rsid w:val="00B87BDE"/>
    <w:rsid w:val="00B96E3D"/>
    <w:rsid w:val="00BA1708"/>
    <w:rsid w:val="00BB184E"/>
    <w:rsid w:val="00BC73FC"/>
    <w:rsid w:val="00BD29B9"/>
    <w:rsid w:val="00BD378C"/>
    <w:rsid w:val="00C03F2A"/>
    <w:rsid w:val="00C149A2"/>
    <w:rsid w:val="00C20455"/>
    <w:rsid w:val="00C21E75"/>
    <w:rsid w:val="00C27991"/>
    <w:rsid w:val="00C358CA"/>
    <w:rsid w:val="00C41EF4"/>
    <w:rsid w:val="00C6319E"/>
    <w:rsid w:val="00C73CEF"/>
    <w:rsid w:val="00C86E28"/>
    <w:rsid w:val="00CA0708"/>
    <w:rsid w:val="00CA5033"/>
    <w:rsid w:val="00CB0D71"/>
    <w:rsid w:val="00CC05A4"/>
    <w:rsid w:val="00CC3792"/>
    <w:rsid w:val="00CD44ED"/>
    <w:rsid w:val="00CF4129"/>
    <w:rsid w:val="00D0778F"/>
    <w:rsid w:val="00D11943"/>
    <w:rsid w:val="00D13883"/>
    <w:rsid w:val="00D14E4C"/>
    <w:rsid w:val="00D22E3A"/>
    <w:rsid w:val="00D24D49"/>
    <w:rsid w:val="00D2694C"/>
    <w:rsid w:val="00D44424"/>
    <w:rsid w:val="00D544E4"/>
    <w:rsid w:val="00D65F09"/>
    <w:rsid w:val="00D757C9"/>
    <w:rsid w:val="00D757EC"/>
    <w:rsid w:val="00D86F78"/>
    <w:rsid w:val="00DA5E86"/>
    <w:rsid w:val="00DA72A0"/>
    <w:rsid w:val="00DB283D"/>
    <w:rsid w:val="00DB2DCB"/>
    <w:rsid w:val="00DD3C67"/>
    <w:rsid w:val="00DD7A89"/>
    <w:rsid w:val="00DE0428"/>
    <w:rsid w:val="00DE510E"/>
    <w:rsid w:val="00DF365C"/>
    <w:rsid w:val="00DF7DE4"/>
    <w:rsid w:val="00E11DB1"/>
    <w:rsid w:val="00E15489"/>
    <w:rsid w:val="00E26DF9"/>
    <w:rsid w:val="00E35655"/>
    <w:rsid w:val="00E42A05"/>
    <w:rsid w:val="00E53E48"/>
    <w:rsid w:val="00E546F6"/>
    <w:rsid w:val="00E577C5"/>
    <w:rsid w:val="00E64E20"/>
    <w:rsid w:val="00EA6AA2"/>
    <w:rsid w:val="00EB0D81"/>
    <w:rsid w:val="00EB15CD"/>
    <w:rsid w:val="00EB3E7B"/>
    <w:rsid w:val="00EC0FBE"/>
    <w:rsid w:val="00EC7157"/>
    <w:rsid w:val="00EE5735"/>
    <w:rsid w:val="00EF21C1"/>
    <w:rsid w:val="00EF61A8"/>
    <w:rsid w:val="00F05966"/>
    <w:rsid w:val="00F10F46"/>
    <w:rsid w:val="00F1767C"/>
    <w:rsid w:val="00F3640D"/>
    <w:rsid w:val="00F36870"/>
    <w:rsid w:val="00F71647"/>
    <w:rsid w:val="00F72B01"/>
    <w:rsid w:val="00F75901"/>
    <w:rsid w:val="00F75C41"/>
    <w:rsid w:val="00F83718"/>
    <w:rsid w:val="00F84E98"/>
    <w:rsid w:val="00F92FE2"/>
    <w:rsid w:val="00FC7448"/>
    <w:rsid w:val="00FD1B57"/>
    <w:rsid w:val="00FE1F09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1D4F6"/>
  <w14:defaultImageDpi w14:val="32767"/>
  <w15:chartTrackingRefBased/>
  <w15:docId w15:val="{28C71724-09ED-BE43-8E5B-C98C2A04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5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6AF9"/>
  </w:style>
  <w:style w:type="paragraph" w:styleId="Footer">
    <w:name w:val="footer"/>
    <w:basedOn w:val="Normal"/>
    <w:link w:val="Foot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6AF9"/>
  </w:style>
  <w:style w:type="table" w:styleId="TableGrid">
    <w:name w:val="Table Grid"/>
    <w:basedOn w:val="TableNormal"/>
    <w:uiPriority w:val="39"/>
    <w:rsid w:val="009E5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51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Template.dotx</Template>
  <TotalTime>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3</cp:revision>
  <cp:lastPrinted>2019-07-29T10:51:00Z</cp:lastPrinted>
  <dcterms:created xsi:type="dcterms:W3CDTF">2020-04-07T09:48:00Z</dcterms:created>
  <dcterms:modified xsi:type="dcterms:W3CDTF">2020-04-15T14:47:00Z</dcterms:modified>
</cp:coreProperties>
</file>