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3298A" w14:textId="799CA4BE" w:rsidR="00444E53" w:rsidRDefault="00D322A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91386" wp14:editId="63F83B26">
                <wp:simplePos x="0" y="0"/>
                <wp:positionH relativeFrom="column">
                  <wp:posOffset>-783771</wp:posOffset>
                </wp:positionH>
                <wp:positionV relativeFrom="paragraph">
                  <wp:posOffset>-21772</wp:posOffset>
                </wp:positionV>
                <wp:extent cx="2187627" cy="2720067"/>
                <wp:effectExtent l="0" t="0" r="9525" b="107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627" cy="2720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015F4" id="Rectangle 39" o:spid="_x0000_s1026" style="position:absolute;margin-left:-61.7pt;margin-top:-1.7pt;width:172.25pt;height:214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&#13;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B4B9C" wp14:editId="3885A389">
                <wp:simplePos x="0" y="0"/>
                <wp:positionH relativeFrom="column">
                  <wp:posOffset>-740979</wp:posOffset>
                </wp:positionH>
                <wp:positionV relativeFrom="paragraph">
                  <wp:posOffset>236483</wp:posOffset>
                </wp:positionV>
                <wp:extent cx="788276" cy="788276"/>
                <wp:effectExtent l="0" t="0" r="12065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8827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EDEB0" id="Oval 25" o:spid="_x0000_s1026" style="position:absolute;margin-left:-58.35pt;margin-top:18.6pt;width:62.05pt;height:62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" fillcolor="#00b0f0" strokecolor="#1f3763 [1604]" strokeweight="1pt">
                <v:stroke joinstyle="miter"/>
              </v:oval>
            </w:pict>
          </mc:Fallback>
        </mc:AlternateContent>
      </w:r>
    </w:p>
    <w:p w14:paraId="5DCD94C2" w14:textId="61BB1225" w:rsidR="00444E53" w:rsidRDefault="00D322A4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887CB7" wp14:editId="2F008D59">
                <wp:simplePos x="0" y="0"/>
                <wp:positionH relativeFrom="column">
                  <wp:posOffset>528758</wp:posOffset>
                </wp:positionH>
                <wp:positionV relativeFrom="paragraph">
                  <wp:posOffset>55311</wp:posOffset>
                </wp:positionV>
                <wp:extent cx="788276" cy="788276"/>
                <wp:effectExtent l="0" t="0" r="12065" b="1206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6" cy="788276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31E68" id="Oval 26" o:spid="_x0000_s1026" style="position:absolute;margin-left:41.65pt;margin-top:4.35pt;width:62.05pt;height:6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" fillcolor="#00b0f0" strokecolor="#1f3763 [1604]" strokeweight="1pt">
                <v:stroke joinstyle="miter"/>
              </v:oval>
            </w:pict>
          </mc:Fallback>
        </mc:AlternateContent>
      </w:r>
      <w:r w:rsidR="00123978">
        <w:rPr>
          <w:rFonts w:ascii="Comic Sans MS" w:hAnsi="Comic Sans MS"/>
          <w:b/>
          <w:bCs/>
          <w:sz w:val="32"/>
          <w:szCs w:val="32"/>
          <w:u w:val="single"/>
        </w:rPr>
        <w:t xml:space="preserve">Listening Pictures: Partner </w:t>
      </w:r>
      <w:r>
        <w:rPr>
          <w:rFonts w:ascii="Comic Sans MS" w:hAnsi="Comic Sans MS"/>
          <w:b/>
          <w:bCs/>
          <w:sz w:val="32"/>
          <w:szCs w:val="32"/>
          <w:u w:val="single"/>
        </w:rPr>
        <w:t>2</w:t>
      </w:r>
    </w:p>
    <w:p w14:paraId="32D0B99C" w14:textId="6ABC8506" w:rsidR="00123978" w:rsidRDefault="00D260FB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76008E" wp14:editId="37F60E02">
                <wp:simplePos x="0" y="0"/>
                <wp:positionH relativeFrom="column">
                  <wp:posOffset>1513115</wp:posOffset>
                </wp:positionH>
                <wp:positionV relativeFrom="paragraph">
                  <wp:posOffset>96701</wp:posOffset>
                </wp:positionV>
                <wp:extent cx="4800600" cy="2143628"/>
                <wp:effectExtent l="0" t="0" r="1270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143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CA65A5" w14:textId="3964D2DD" w:rsidR="00123978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You are going to describe the </w:t>
                            </w:r>
                            <w:r w:rsidR="00D322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mouse</w:t>
                            </w: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your partner</w:t>
                            </w:r>
                          </w:p>
                          <w:p w14:paraId="61AA295B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8016DA9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Make sure your partner does not see it!</w:t>
                            </w:r>
                          </w:p>
                          <w:p w14:paraId="49D8D1E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FA294C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Describe your picture to your partner, think about the shapes and colours of every part.</w:t>
                            </w:r>
                          </w:p>
                          <w:p w14:paraId="210F04EE" w14:textId="77777777" w:rsidR="002D36A4" w:rsidRPr="002D36A4" w:rsidRDefault="002D36A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When your partner has finished their picture, it is your turn to draw what they describe in the box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008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9.15pt;margin-top:7.6pt;width:378pt;height:16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" fillcolor="white [3201]" strokeweight=".5pt">
                <v:textbox>
                  <w:txbxContent>
                    <w:p w14:paraId="1ACA65A5" w14:textId="3964D2DD" w:rsidR="00123978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You are going to describe the </w:t>
                      </w:r>
                      <w:r w:rsidR="00D322A4">
                        <w:rPr>
                          <w:rFonts w:ascii="Comic Sans MS" w:hAnsi="Comic Sans MS"/>
                          <w:sz w:val="28"/>
                          <w:szCs w:val="28"/>
                        </w:rPr>
                        <w:t>mouse</w:t>
                      </w: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your partner</w:t>
                      </w:r>
                    </w:p>
                    <w:p w14:paraId="61AA295B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8016DA9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Make sure your partner does not see it!</w:t>
                      </w:r>
                    </w:p>
                    <w:p w14:paraId="49D8D1EC" w14:textId="77777777" w:rsidR="002D36A4" w:rsidRPr="002D36A4" w:rsidRDefault="002D36A4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FA294C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Describe your picture to your partner, think about the shapes and colours of every part.</w:t>
                      </w:r>
                    </w:p>
                    <w:p w14:paraId="210F04EE" w14:textId="77777777" w:rsidR="002D36A4" w:rsidRPr="002D36A4" w:rsidRDefault="002D36A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36A4">
                        <w:rPr>
                          <w:rFonts w:ascii="Comic Sans MS" w:hAnsi="Comic Sans MS"/>
                          <w:sz w:val="28"/>
                          <w:szCs w:val="28"/>
                        </w:rPr>
                        <w:t>When your partner has finished their picture, it is your turn to draw what they describe in the box below.</w:t>
                      </w:r>
                    </w:p>
                  </w:txbxContent>
                </v:textbox>
              </v:shape>
            </w:pict>
          </mc:Fallback>
        </mc:AlternateContent>
      </w:r>
      <w:r w:rsidR="00D322A4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6043EA" wp14:editId="2F971C29">
                <wp:simplePos x="0" y="0"/>
                <wp:positionH relativeFrom="column">
                  <wp:posOffset>-394138</wp:posOffset>
                </wp:positionH>
                <wp:positionV relativeFrom="paragraph">
                  <wp:posOffset>345571</wp:posOffset>
                </wp:positionV>
                <wp:extent cx="1434662" cy="1103587"/>
                <wp:effectExtent l="12700" t="0" r="26035" b="27305"/>
                <wp:wrapNone/>
                <wp:docPr id="24" name="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4662" cy="1103587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E4375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24" o:spid="_x0000_s1026" type="#_x0000_t5" style="position:absolute;margin-left:-31.05pt;margin-top:27.2pt;width:112.95pt;height:86.9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" fillcolor="#00b0f0" strokecolor="#1f3763 [1604]" strokeweight="1pt"/>
            </w:pict>
          </mc:Fallback>
        </mc:AlternateContent>
      </w:r>
    </w:p>
    <w:p w14:paraId="0C6D5511" w14:textId="584FF190" w:rsidR="00123978" w:rsidRDefault="00D322A4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A04F4A" wp14:editId="4017FC21">
                <wp:simplePos x="0" y="0"/>
                <wp:positionH relativeFrom="column">
                  <wp:posOffset>403860</wp:posOffset>
                </wp:positionH>
                <wp:positionV relativeFrom="paragraph">
                  <wp:posOffset>277495</wp:posOffset>
                </wp:positionV>
                <wp:extent cx="252095" cy="220345"/>
                <wp:effectExtent l="0" t="0" r="14605" b="82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0A7CF" id="Oval 33" o:spid="_x0000_s1026" style="position:absolute;margin-left:31.8pt;margin-top:21.85pt;width:19.85pt;height:1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" fillcolor="white [3212]" strokecolor="#1f3763 [160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9A2B8F" wp14:editId="68036DBD">
                <wp:simplePos x="0" y="0"/>
                <wp:positionH relativeFrom="column">
                  <wp:posOffset>47056</wp:posOffset>
                </wp:positionH>
                <wp:positionV relativeFrom="paragraph">
                  <wp:posOffset>282838</wp:posOffset>
                </wp:positionV>
                <wp:extent cx="252489" cy="220958"/>
                <wp:effectExtent l="0" t="0" r="14605" b="82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9" cy="22095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60ADA4" id="Oval 32" o:spid="_x0000_s1026" style="position:absolute;margin-left:3.7pt;margin-top:22.25pt;width:19.9pt;height:1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" fillcolor="white [3212]" strokecolor="#1f3763 [1604]" strokeweight="1pt">
                <v:stroke joinstyle="miter"/>
              </v:oval>
            </w:pict>
          </mc:Fallback>
        </mc:AlternateContent>
      </w:r>
    </w:p>
    <w:p w14:paraId="596513EA" w14:textId="450BABC7" w:rsidR="00123978" w:rsidRPr="00123978" w:rsidRDefault="00D322A4" w:rsidP="00123978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81D9BF" wp14:editId="64E08765">
                <wp:simplePos x="0" y="0"/>
                <wp:positionH relativeFrom="column">
                  <wp:posOffset>527090</wp:posOffset>
                </wp:positionH>
                <wp:positionV relativeFrom="paragraph">
                  <wp:posOffset>125321</wp:posOffset>
                </wp:positionV>
                <wp:extent cx="45085" cy="62865"/>
                <wp:effectExtent l="0" t="0" r="18415" b="1333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2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ADC95" id="Oval 38" o:spid="_x0000_s1026" style="position:absolute;margin-left:41.5pt;margin-top:9.85pt;width:3.55pt;height: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" fillcolor="black [3213]" strokecolor="#1f3763 [160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E50500" wp14:editId="7AEF8FF3">
                <wp:simplePos x="0" y="0"/>
                <wp:positionH relativeFrom="column">
                  <wp:posOffset>172085</wp:posOffset>
                </wp:positionH>
                <wp:positionV relativeFrom="paragraph">
                  <wp:posOffset>140970</wp:posOffset>
                </wp:positionV>
                <wp:extent cx="45085" cy="62865"/>
                <wp:effectExtent l="0" t="0" r="18415" b="1333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2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BD693" id="Oval 34" o:spid="_x0000_s1026" style="position:absolute;margin-left:13.55pt;margin-top:11.1pt;width:3.55pt;height:4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" fillcolor="black [3213]" strokecolor="#1f3763 [1604]" strokeweight="1pt">
                <v:stroke joinstyle="miter"/>
              </v:oval>
            </w:pict>
          </mc:Fallback>
        </mc:AlternateContent>
      </w:r>
    </w:p>
    <w:p w14:paraId="15B9CE54" w14:textId="6EDD90DF" w:rsidR="008A5D39" w:rsidRDefault="00D322A4" w:rsidP="008A5D39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55D9EE" wp14:editId="33F5B677">
                <wp:simplePos x="0" y="0"/>
                <wp:positionH relativeFrom="column">
                  <wp:posOffset>405983</wp:posOffset>
                </wp:positionH>
                <wp:positionV relativeFrom="paragraph">
                  <wp:posOffset>220695</wp:posOffset>
                </wp:positionV>
                <wp:extent cx="378372" cy="236592"/>
                <wp:effectExtent l="0" t="0" r="15875" b="177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372" cy="23659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774A6" id="Straight Connector 31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7.4pt" to="61.75pt,3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&#13;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78D035" wp14:editId="787D671E">
                <wp:simplePos x="0" y="0"/>
                <wp:positionH relativeFrom="column">
                  <wp:posOffset>-204952</wp:posOffset>
                </wp:positionH>
                <wp:positionV relativeFrom="paragraph">
                  <wp:posOffset>284217</wp:posOffset>
                </wp:positionV>
                <wp:extent cx="422603" cy="141890"/>
                <wp:effectExtent l="0" t="0" r="9525" b="2349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03" cy="141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85F08" id="Straight Connector 28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5pt,22.4pt" to="17.15pt,3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" strokecolor="black [3213]" strokeweight=".5pt">
                <v:stroke joinstyle="miter"/>
              </v:line>
            </w:pict>
          </mc:Fallback>
        </mc:AlternateContent>
      </w:r>
    </w:p>
    <w:p w14:paraId="142D2996" w14:textId="435E08BE" w:rsidR="008A5D39" w:rsidRPr="009B0413" w:rsidRDefault="00D322A4" w:rsidP="008A5D3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FB6DE6" wp14:editId="09822AFB">
                <wp:simplePos x="0" y="0"/>
                <wp:positionH relativeFrom="column">
                  <wp:posOffset>429851</wp:posOffset>
                </wp:positionH>
                <wp:positionV relativeFrom="paragraph">
                  <wp:posOffset>159605</wp:posOffset>
                </wp:positionV>
                <wp:extent cx="422603" cy="141890"/>
                <wp:effectExtent l="0" t="0" r="9525" b="2349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03" cy="141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549907" id="Straight Connector 30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12.55pt" to="67.15pt,2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" strokecolor="black [3213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075035" wp14:editId="15FB33A0">
                <wp:simplePos x="0" y="0"/>
                <wp:positionH relativeFrom="column">
                  <wp:posOffset>-110316</wp:posOffset>
                </wp:positionH>
                <wp:positionV relativeFrom="paragraph">
                  <wp:posOffset>133175</wp:posOffset>
                </wp:positionV>
                <wp:extent cx="327922" cy="252533"/>
                <wp:effectExtent l="0" t="0" r="15240" b="1460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922" cy="2525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CCAE8" id="Straight Connector 2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7pt,10.5pt" to="17.1pt,3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5BE3A" wp14:editId="702B3395">
                <wp:simplePos x="0" y="0"/>
                <wp:positionH relativeFrom="column">
                  <wp:posOffset>220717</wp:posOffset>
                </wp:positionH>
                <wp:positionV relativeFrom="paragraph">
                  <wp:posOffset>134007</wp:posOffset>
                </wp:positionV>
                <wp:extent cx="220717" cy="172830"/>
                <wp:effectExtent l="12700" t="0" r="20955" b="30480"/>
                <wp:wrapNone/>
                <wp:docPr id="27" name="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0717" cy="17283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CE64" id="Triangle 27" o:spid="_x0000_s1026" type="#_x0000_t5" style="position:absolute;margin-left:17.4pt;margin-top:10.55pt;width:17.4pt;height:13.6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" fillcolor="black [3213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A11465" wp14:editId="04F55E62">
                <wp:simplePos x="0" y="0"/>
                <wp:positionH relativeFrom="column">
                  <wp:posOffset>-699255</wp:posOffset>
                </wp:positionH>
                <wp:positionV relativeFrom="paragraph">
                  <wp:posOffset>2972063</wp:posOffset>
                </wp:positionV>
                <wp:extent cx="2141899" cy="2948152"/>
                <wp:effectExtent l="0" t="0" r="17145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99" cy="2948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4BF6B" id="Rectangle 17" o:spid="_x0000_s1026" style="position:absolute;margin-left:-55.05pt;margin-top:234pt;width:168.65pt;height:23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" filled="f" strokecolor="black [3213]" strokeweight="1pt"/>
            </w:pict>
          </mc:Fallback>
        </mc:AlternateContent>
      </w:r>
      <w:r w:rsidR="002D36A4">
        <w:rPr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DE5DE" wp14:editId="6E685DB9">
                <wp:simplePos x="0" y="0"/>
                <wp:positionH relativeFrom="column">
                  <wp:posOffset>-740979</wp:posOffset>
                </wp:positionH>
                <wp:positionV relativeFrom="paragraph">
                  <wp:posOffset>1284889</wp:posOffset>
                </wp:positionV>
                <wp:extent cx="7125685" cy="5912069"/>
                <wp:effectExtent l="0" t="0" r="1206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685" cy="591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93873F" w14:textId="77777777" w:rsidR="002D36A4" w:rsidRPr="002D36A4" w:rsidRDefault="002D36A4" w:rsidP="002D36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D36A4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My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E5DE" id="Text Box 19" o:spid="_x0000_s1027" type="#_x0000_t202" style="position:absolute;left:0;text-align:left;margin-left:-58.35pt;margin-top:101.15pt;width:561.1pt;height:46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" fillcolor="white [3201]" strokeweight=".5pt">
                <v:textbox>
                  <w:txbxContent>
                    <w:p w14:paraId="3193873F" w14:textId="77777777" w:rsidR="002D36A4" w:rsidRPr="002D36A4" w:rsidRDefault="002D36A4" w:rsidP="002D36A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D36A4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My Drawing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5D39" w:rsidRPr="009B0413" w:rsidSect="00D13883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2B75B" w14:textId="77777777" w:rsidR="00123978" w:rsidRDefault="00123978" w:rsidP="00466AF9">
      <w:r>
        <w:separator/>
      </w:r>
    </w:p>
  </w:endnote>
  <w:endnote w:type="continuationSeparator" w:id="0">
    <w:p w14:paraId="5D789434" w14:textId="77777777" w:rsidR="00123978" w:rsidRDefault="00123978" w:rsidP="00466AF9">
      <w:r>
        <w:continuationSeparator/>
      </w:r>
    </w:p>
  </w:endnote>
  <w:endnote w:type="continuationNotice" w:id="1">
    <w:p w14:paraId="5BC787DD" w14:textId="77777777" w:rsidR="00123978" w:rsidRDefault="001239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3300" w14:textId="77777777" w:rsidR="00466AF9" w:rsidRDefault="0009321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BC5D02E" wp14:editId="6ED072F6">
          <wp:simplePos x="0" y="0"/>
          <wp:positionH relativeFrom="column">
            <wp:posOffset>2010285</wp:posOffset>
          </wp:positionH>
          <wp:positionV relativeFrom="paragraph">
            <wp:posOffset>-190814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4DD74A1E" wp14:editId="57433963">
          <wp:simplePos x="0" y="0"/>
          <wp:positionH relativeFrom="column">
            <wp:posOffset>-553437</wp:posOffset>
          </wp:positionH>
          <wp:positionV relativeFrom="paragraph">
            <wp:posOffset>-73237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E53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8FD78A9" wp14:editId="3F0AC23D">
          <wp:simplePos x="0" y="0"/>
          <wp:positionH relativeFrom="column">
            <wp:posOffset>4436322</wp:posOffset>
          </wp:positionH>
          <wp:positionV relativeFrom="paragraph">
            <wp:posOffset>-103435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B3EA7" w14:textId="77777777" w:rsidR="00123978" w:rsidRDefault="00123978" w:rsidP="00466AF9">
      <w:r>
        <w:separator/>
      </w:r>
    </w:p>
  </w:footnote>
  <w:footnote w:type="continuationSeparator" w:id="0">
    <w:p w14:paraId="787519CA" w14:textId="77777777" w:rsidR="00123978" w:rsidRDefault="00123978" w:rsidP="00466AF9">
      <w:r>
        <w:continuationSeparator/>
      </w:r>
    </w:p>
  </w:footnote>
  <w:footnote w:type="continuationNotice" w:id="1">
    <w:p w14:paraId="14AA1C61" w14:textId="77777777" w:rsidR="00123978" w:rsidRDefault="001239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24683" w14:textId="77777777" w:rsidR="00466AF9" w:rsidRDefault="00466A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245ECEB" wp14:editId="2F9ED7B4">
          <wp:simplePos x="0" y="0"/>
          <wp:positionH relativeFrom="column">
            <wp:posOffset>2516636</wp:posOffset>
          </wp:positionH>
          <wp:positionV relativeFrom="paragraph">
            <wp:posOffset>-355600</wp:posOffset>
          </wp:positionV>
          <wp:extent cx="801511" cy="80151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11" cy="8015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BE8"/>
    <w:multiLevelType w:val="hybridMultilevel"/>
    <w:tmpl w:val="0290B81C"/>
    <w:lvl w:ilvl="0" w:tplc="F42607BC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7412CF6"/>
    <w:multiLevelType w:val="hybridMultilevel"/>
    <w:tmpl w:val="E618A8F8"/>
    <w:lvl w:ilvl="0" w:tplc="054C8976">
      <w:start w:val="1"/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82B01"/>
    <w:multiLevelType w:val="hybridMultilevel"/>
    <w:tmpl w:val="ED4E88DE"/>
    <w:lvl w:ilvl="0" w:tplc="C454430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978"/>
    <w:rsid w:val="00004B10"/>
    <w:rsid w:val="00020891"/>
    <w:rsid w:val="00020BE2"/>
    <w:rsid w:val="000239F3"/>
    <w:rsid w:val="0002705F"/>
    <w:rsid w:val="00030AFC"/>
    <w:rsid w:val="00032517"/>
    <w:rsid w:val="00062385"/>
    <w:rsid w:val="00062EDE"/>
    <w:rsid w:val="00065047"/>
    <w:rsid w:val="00067C85"/>
    <w:rsid w:val="00082788"/>
    <w:rsid w:val="00087074"/>
    <w:rsid w:val="00090CCB"/>
    <w:rsid w:val="0009295D"/>
    <w:rsid w:val="00093213"/>
    <w:rsid w:val="000B5644"/>
    <w:rsid w:val="000B6FDA"/>
    <w:rsid w:val="000D5830"/>
    <w:rsid w:val="000E2E2E"/>
    <w:rsid w:val="000E7010"/>
    <w:rsid w:val="000F272D"/>
    <w:rsid w:val="000F6847"/>
    <w:rsid w:val="00103959"/>
    <w:rsid w:val="0011240C"/>
    <w:rsid w:val="001174B2"/>
    <w:rsid w:val="00123978"/>
    <w:rsid w:val="00126524"/>
    <w:rsid w:val="00133792"/>
    <w:rsid w:val="001A2AFC"/>
    <w:rsid w:val="001A4FA1"/>
    <w:rsid w:val="001A75A1"/>
    <w:rsid w:val="001B5443"/>
    <w:rsid w:val="00216691"/>
    <w:rsid w:val="00224B11"/>
    <w:rsid w:val="002315A8"/>
    <w:rsid w:val="002370B8"/>
    <w:rsid w:val="0024074C"/>
    <w:rsid w:val="00247306"/>
    <w:rsid w:val="0025543C"/>
    <w:rsid w:val="002567BB"/>
    <w:rsid w:val="00261438"/>
    <w:rsid w:val="0026613A"/>
    <w:rsid w:val="00282D62"/>
    <w:rsid w:val="00286B8F"/>
    <w:rsid w:val="002A54A8"/>
    <w:rsid w:val="002C6A20"/>
    <w:rsid w:val="002C701E"/>
    <w:rsid w:val="002D36A4"/>
    <w:rsid w:val="002D55EA"/>
    <w:rsid w:val="002E6F07"/>
    <w:rsid w:val="002F084B"/>
    <w:rsid w:val="002F1256"/>
    <w:rsid w:val="002F6BC1"/>
    <w:rsid w:val="00307CDE"/>
    <w:rsid w:val="00325E5C"/>
    <w:rsid w:val="003269C6"/>
    <w:rsid w:val="0033094A"/>
    <w:rsid w:val="003327EB"/>
    <w:rsid w:val="003439BD"/>
    <w:rsid w:val="003536E1"/>
    <w:rsid w:val="00357AA5"/>
    <w:rsid w:val="00361B4C"/>
    <w:rsid w:val="00363A80"/>
    <w:rsid w:val="003726B4"/>
    <w:rsid w:val="00387B3E"/>
    <w:rsid w:val="003A75B2"/>
    <w:rsid w:val="003B37C1"/>
    <w:rsid w:val="003B4555"/>
    <w:rsid w:val="003B61C3"/>
    <w:rsid w:val="003B64DF"/>
    <w:rsid w:val="003C2E47"/>
    <w:rsid w:val="003C5E71"/>
    <w:rsid w:val="003D3842"/>
    <w:rsid w:val="003D7CD1"/>
    <w:rsid w:val="0040225B"/>
    <w:rsid w:val="0040590D"/>
    <w:rsid w:val="004105B1"/>
    <w:rsid w:val="0042613E"/>
    <w:rsid w:val="00435446"/>
    <w:rsid w:val="00444E53"/>
    <w:rsid w:val="00445932"/>
    <w:rsid w:val="00452B9E"/>
    <w:rsid w:val="00455AAE"/>
    <w:rsid w:val="00460438"/>
    <w:rsid w:val="00466AF9"/>
    <w:rsid w:val="00481C22"/>
    <w:rsid w:val="00497CB4"/>
    <w:rsid w:val="004A6C5D"/>
    <w:rsid w:val="004B5B0A"/>
    <w:rsid w:val="004C51EE"/>
    <w:rsid w:val="004D379B"/>
    <w:rsid w:val="004E1433"/>
    <w:rsid w:val="004E18A8"/>
    <w:rsid w:val="004E250D"/>
    <w:rsid w:val="005017C3"/>
    <w:rsid w:val="00506B15"/>
    <w:rsid w:val="00507CB0"/>
    <w:rsid w:val="0051430A"/>
    <w:rsid w:val="00521554"/>
    <w:rsid w:val="005313E3"/>
    <w:rsid w:val="00532039"/>
    <w:rsid w:val="0053486E"/>
    <w:rsid w:val="00565E96"/>
    <w:rsid w:val="005678DB"/>
    <w:rsid w:val="00580CBE"/>
    <w:rsid w:val="005917DB"/>
    <w:rsid w:val="00592386"/>
    <w:rsid w:val="00592A8A"/>
    <w:rsid w:val="005A1CF2"/>
    <w:rsid w:val="005A2611"/>
    <w:rsid w:val="005A55FE"/>
    <w:rsid w:val="005B79E3"/>
    <w:rsid w:val="005D4307"/>
    <w:rsid w:val="005E08E6"/>
    <w:rsid w:val="005E1D2A"/>
    <w:rsid w:val="006003BD"/>
    <w:rsid w:val="00600A1A"/>
    <w:rsid w:val="00602F1D"/>
    <w:rsid w:val="00603766"/>
    <w:rsid w:val="006048A7"/>
    <w:rsid w:val="00605EB4"/>
    <w:rsid w:val="006116A1"/>
    <w:rsid w:val="0062478A"/>
    <w:rsid w:val="0062645F"/>
    <w:rsid w:val="006300E1"/>
    <w:rsid w:val="0063012E"/>
    <w:rsid w:val="00631142"/>
    <w:rsid w:val="00633F32"/>
    <w:rsid w:val="00643815"/>
    <w:rsid w:val="006442B3"/>
    <w:rsid w:val="0066658D"/>
    <w:rsid w:val="006B089D"/>
    <w:rsid w:val="006B583E"/>
    <w:rsid w:val="006B6ACE"/>
    <w:rsid w:val="006C4C17"/>
    <w:rsid w:val="006D2215"/>
    <w:rsid w:val="006E26BC"/>
    <w:rsid w:val="006F1391"/>
    <w:rsid w:val="007076BA"/>
    <w:rsid w:val="00710247"/>
    <w:rsid w:val="007225B0"/>
    <w:rsid w:val="0073258E"/>
    <w:rsid w:val="0073669D"/>
    <w:rsid w:val="00754241"/>
    <w:rsid w:val="00754812"/>
    <w:rsid w:val="00755474"/>
    <w:rsid w:val="0076093D"/>
    <w:rsid w:val="00760C54"/>
    <w:rsid w:val="007824D2"/>
    <w:rsid w:val="007868C2"/>
    <w:rsid w:val="007A69F7"/>
    <w:rsid w:val="007C095C"/>
    <w:rsid w:val="007C5B11"/>
    <w:rsid w:val="007C6AB8"/>
    <w:rsid w:val="007D6F21"/>
    <w:rsid w:val="007F3B12"/>
    <w:rsid w:val="00802621"/>
    <w:rsid w:val="0080479D"/>
    <w:rsid w:val="00810F96"/>
    <w:rsid w:val="00817E41"/>
    <w:rsid w:val="0084267B"/>
    <w:rsid w:val="00843DFD"/>
    <w:rsid w:val="008453E6"/>
    <w:rsid w:val="00846C07"/>
    <w:rsid w:val="00862CE5"/>
    <w:rsid w:val="00864207"/>
    <w:rsid w:val="00870A6D"/>
    <w:rsid w:val="008722F2"/>
    <w:rsid w:val="00880DE2"/>
    <w:rsid w:val="008A3D19"/>
    <w:rsid w:val="008A5D39"/>
    <w:rsid w:val="008A75EA"/>
    <w:rsid w:val="008B0D37"/>
    <w:rsid w:val="008B606F"/>
    <w:rsid w:val="008B6F83"/>
    <w:rsid w:val="008C284D"/>
    <w:rsid w:val="008C5559"/>
    <w:rsid w:val="008E26BC"/>
    <w:rsid w:val="00901DEF"/>
    <w:rsid w:val="00907D50"/>
    <w:rsid w:val="00921B69"/>
    <w:rsid w:val="00924A55"/>
    <w:rsid w:val="00946D8F"/>
    <w:rsid w:val="009473B4"/>
    <w:rsid w:val="009515DF"/>
    <w:rsid w:val="00973926"/>
    <w:rsid w:val="00973DF3"/>
    <w:rsid w:val="009806C1"/>
    <w:rsid w:val="00980ACC"/>
    <w:rsid w:val="00985958"/>
    <w:rsid w:val="009A4C8E"/>
    <w:rsid w:val="009B0413"/>
    <w:rsid w:val="009B39FC"/>
    <w:rsid w:val="009C2AE8"/>
    <w:rsid w:val="009D7EB9"/>
    <w:rsid w:val="009E3A81"/>
    <w:rsid w:val="009E3ED9"/>
    <w:rsid w:val="009E5134"/>
    <w:rsid w:val="009E6D87"/>
    <w:rsid w:val="00A064BB"/>
    <w:rsid w:val="00A12A4D"/>
    <w:rsid w:val="00A17489"/>
    <w:rsid w:val="00A30118"/>
    <w:rsid w:val="00A40ACC"/>
    <w:rsid w:val="00A56E61"/>
    <w:rsid w:val="00A747A1"/>
    <w:rsid w:val="00A766D2"/>
    <w:rsid w:val="00A87A69"/>
    <w:rsid w:val="00A939F3"/>
    <w:rsid w:val="00A94BCB"/>
    <w:rsid w:val="00AA0816"/>
    <w:rsid w:val="00AA1947"/>
    <w:rsid w:val="00AA3AD1"/>
    <w:rsid w:val="00AB595E"/>
    <w:rsid w:val="00AC6B1C"/>
    <w:rsid w:val="00AD5E2B"/>
    <w:rsid w:val="00AD7306"/>
    <w:rsid w:val="00AE2C52"/>
    <w:rsid w:val="00AF667E"/>
    <w:rsid w:val="00AF7747"/>
    <w:rsid w:val="00B06047"/>
    <w:rsid w:val="00B11397"/>
    <w:rsid w:val="00B22248"/>
    <w:rsid w:val="00B2742B"/>
    <w:rsid w:val="00B32010"/>
    <w:rsid w:val="00B36374"/>
    <w:rsid w:val="00B37D83"/>
    <w:rsid w:val="00B45793"/>
    <w:rsid w:val="00B54100"/>
    <w:rsid w:val="00B65FC1"/>
    <w:rsid w:val="00B719F1"/>
    <w:rsid w:val="00B76D8C"/>
    <w:rsid w:val="00B87368"/>
    <w:rsid w:val="00B87BDE"/>
    <w:rsid w:val="00B96E3D"/>
    <w:rsid w:val="00BA1708"/>
    <w:rsid w:val="00BB184E"/>
    <w:rsid w:val="00BC73FC"/>
    <w:rsid w:val="00BD29B9"/>
    <w:rsid w:val="00BD378C"/>
    <w:rsid w:val="00C03F2A"/>
    <w:rsid w:val="00C149A2"/>
    <w:rsid w:val="00C20455"/>
    <w:rsid w:val="00C21E75"/>
    <w:rsid w:val="00C27991"/>
    <w:rsid w:val="00C358CA"/>
    <w:rsid w:val="00C41EF4"/>
    <w:rsid w:val="00C6319E"/>
    <w:rsid w:val="00C73CEF"/>
    <w:rsid w:val="00C86E28"/>
    <w:rsid w:val="00CA0708"/>
    <w:rsid w:val="00CA5033"/>
    <w:rsid w:val="00CB0D71"/>
    <w:rsid w:val="00CC05A4"/>
    <w:rsid w:val="00CC3792"/>
    <w:rsid w:val="00CD44ED"/>
    <w:rsid w:val="00CF4129"/>
    <w:rsid w:val="00D0778F"/>
    <w:rsid w:val="00D11943"/>
    <w:rsid w:val="00D13883"/>
    <w:rsid w:val="00D14E4C"/>
    <w:rsid w:val="00D22E3A"/>
    <w:rsid w:val="00D24D49"/>
    <w:rsid w:val="00D260FB"/>
    <w:rsid w:val="00D2694C"/>
    <w:rsid w:val="00D322A4"/>
    <w:rsid w:val="00D44424"/>
    <w:rsid w:val="00D544E4"/>
    <w:rsid w:val="00D65F09"/>
    <w:rsid w:val="00D757C9"/>
    <w:rsid w:val="00D757EC"/>
    <w:rsid w:val="00D86F78"/>
    <w:rsid w:val="00DA5E86"/>
    <w:rsid w:val="00DA72A0"/>
    <w:rsid w:val="00DB283D"/>
    <w:rsid w:val="00DB2DCB"/>
    <w:rsid w:val="00DD3C67"/>
    <w:rsid w:val="00DD7A89"/>
    <w:rsid w:val="00DE0428"/>
    <w:rsid w:val="00DE510E"/>
    <w:rsid w:val="00DF365C"/>
    <w:rsid w:val="00DF7DE4"/>
    <w:rsid w:val="00E11DB1"/>
    <w:rsid w:val="00E15489"/>
    <w:rsid w:val="00E26DF9"/>
    <w:rsid w:val="00E35655"/>
    <w:rsid w:val="00E42A05"/>
    <w:rsid w:val="00E53E48"/>
    <w:rsid w:val="00E546F6"/>
    <w:rsid w:val="00E577C5"/>
    <w:rsid w:val="00E64E20"/>
    <w:rsid w:val="00EA6AA2"/>
    <w:rsid w:val="00EB0D81"/>
    <w:rsid w:val="00EB15CD"/>
    <w:rsid w:val="00EB3E7B"/>
    <w:rsid w:val="00EC0FBE"/>
    <w:rsid w:val="00EC7157"/>
    <w:rsid w:val="00EE5735"/>
    <w:rsid w:val="00EF21C1"/>
    <w:rsid w:val="00EF61A8"/>
    <w:rsid w:val="00F05966"/>
    <w:rsid w:val="00F10F46"/>
    <w:rsid w:val="00F1767C"/>
    <w:rsid w:val="00F3640D"/>
    <w:rsid w:val="00F36870"/>
    <w:rsid w:val="00F71647"/>
    <w:rsid w:val="00F72B01"/>
    <w:rsid w:val="00F75901"/>
    <w:rsid w:val="00F75C41"/>
    <w:rsid w:val="00F83718"/>
    <w:rsid w:val="00F84E98"/>
    <w:rsid w:val="00F92FE2"/>
    <w:rsid w:val="00FC7448"/>
    <w:rsid w:val="00FD1B57"/>
    <w:rsid w:val="00FE1F09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189F"/>
  <w14:defaultImageDpi w14:val="32767"/>
  <w15:chartTrackingRefBased/>
  <w15:docId w15:val="{08D44029-6555-434F-9BD3-2C9B6AB3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559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6AF9"/>
  </w:style>
  <w:style w:type="paragraph" w:styleId="Footer">
    <w:name w:val="footer"/>
    <w:basedOn w:val="Normal"/>
    <w:link w:val="FooterChar"/>
    <w:uiPriority w:val="99"/>
    <w:unhideWhenUsed/>
    <w:rsid w:val="00466AF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6AF9"/>
  </w:style>
  <w:style w:type="table" w:styleId="TableGrid">
    <w:name w:val="Table Grid"/>
    <w:basedOn w:val="TableNormal"/>
    <w:uiPriority w:val="39"/>
    <w:rsid w:val="009E5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513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0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0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39F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Template.dotx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</cp:revision>
  <cp:lastPrinted>2019-07-29T10:51:00Z</cp:lastPrinted>
  <dcterms:created xsi:type="dcterms:W3CDTF">2020-04-06T12:02:00Z</dcterms:created>
  <dcterms:modified xsi:type="dcterms:W3CDTF">2020-04-06T12:02:00Z</dcterms:modified>
</cp:coreProperties>
</file>